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F7819" w14:textId="77777777" w:rsidR="00444EE6" w:rsidRPr="00113479" w:rsidRDefault="00F26E1E" w:rsidP="004F777A">
      <w:pPr>
        <w:spacing w:before="240" w:line="360" w:lineRule="auto"/>
        <w:rPr>
          <w:rFonts w:cs="Arial"/>
          <w:b/>
          <w:bCs/>
          <w:iCs/>
        </w:rPr>
      </w:pPr>
      <w:r>
        <w:rPr>
          <w:rStyle w:val="Formatvorlage1"/>
          <w:rFonts w:cs="Arial"/>
        </w:rPr>
        <w:pict w14:anchorId="2C17528A">
          <v:rect id="_x0000_i1025" style="width:0;height:1.5pt" o:hralign="center" o:hrstd="t" o:hr="t" fillcolor="#a0a0a0" stroked="f"/>
        </w:pict>
      </w:r>
    </w:p>
    <w:p w14:paraId="336F065D" w14:textId="77777777" w:rsidR="00B84B4F" w:rsidRPr="00113479" w:rsidRDefault="008F7291" w:rsidP="00E22AD3">
      <w:pPr>
        <w:jc w:val="center"/>
        <w:rPr>
          <w:rFonts w:cs="Arial"/>
          <w:b/>
          <w:bCs/>
          <w:iCs/>
        </w:rPr>
      </w:pPr>
      <w:r w:rsidRPr="00113479">
        <w:rPr>
          <w:rFonts w:cs="Arial"/>
          <w:b/>
          <w:bCs/>
          <w:iCs/>
        </w:rPr>
        <w:t>Personalien</w:t>
      </w:r>
    </w:p>
    <w:p w14:paraId="4553E8DD" w14:textId="77777777" w:rsidR="00E06378" w:rsidRPr="00113479" w:rsidRDefault="008F7291" w:rsidP="008A207D">
      <w:pPr>
        <w:rPr>
          <w:rFonts w:cs="Arial"/>
          <w:b/>
          <w:bCs/>
          <w:iCs/>
        </w:rPr>
      </w:pPr>
      <w:r w:rsidRPr="00113479">
        <w:rPr>
          <w:rFonts w:cs="Arial"/>
          <w:b/>
          <w:bCs/>
          <w:iCs/>
        </w:rPr>
        <w:t>Kind</w:t>
      </w:r>
      <w:r w:rsidR="00385EC6" w:rsidRPr="00113479">
        <w:rPr>
          <w:rFonts w:cs="Arial"/>
          <w:b/>
          <w:bCs/>
          <w:iCs/>
        </w:rPr>
        <w:t xml:space="preserve"> 1</w:t>
      </w:r>
      <w:r w:rsidR="00B84B4F" w:rsidRPr="00113479">
        <w:rPr>
          <w:rFonts w:cs="Arial"/>
          <w:b/>
          <w:bCs/>
          <w:iCs/>
        </w:rPr>
        <w:t>:</w:t>
      </w:r>
    </w:p>
    <w:p w14:paraId="3F194046" w14:textId="77777777" w:rsidR="008F7291" w:rsidRPr="00113479" w:rsidRDefault="008F7291" w:rsidP="003228C4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Name:</w:t>
      </w:r>
      <w:r w:rsidR="003228C4" w:rsidRPr="00113479">
        <w:rPr>
          <w:rFonts w:cs="Arial"/>
        </w:rPr>
        <w:tab/>
      </w:r>
      <w:r w:rsidR="00827E36" w:rsidRPr="00113479">
        <w:rPr>
          <w:rFonts w:cs="Arial"/>
        </w:rPr>
        <w:t xml:space="preserve"> </w:t>
      </w:r>
      <w:sdt>
        <w:sdtPr>
          <w:rPr>
            <w:rStyle w:val="Formatvorlage1"/>
            <w:rFonts w:cs="Arial"/>
          </w:rPr>
          <w:id w:val="-1775249231"/>
          <w:lock w:val="sdtLocked"/>
          <w:placeholder>
            <w:docPart w:val="8D4C401DD5AE402984E7B97C7A587869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.</w:t>
          </w:r>
        </w:sdtContent>
      </w:sdt>
      <w:r w:rsidR="00827E36" w:rsidRPr="00113479">
        <w:rPr>
          <w:rFonts w:cs="Arial"/>
        </w:rPr>
        <w:tab/>
      </w:r>
      <w:r w:rsidRPr="00113479">
        <w:rPr>
          <w:rFonts w:cs="Arial"/>
        </w:rPr>
        <w:t>Vorname</w:t>
      </w:r>
      <w:r w:rsidR="00827E36" w:rsidRPr="00113479">
        <w:rPr>
          <w:rFonts w:cs="Arial"/>
        </w:rPr>
        <w:t xml:space="preserve">: </w:t>
      </w:r>
      <w:sdt>
        <w:sdtPr>
          <w:rPr>
            <w:rStyle w:val="Formatvorlage1"/>
            <w:rFonts w:cs="Arial"/>
          </w:rPr>
          <w:id w:val="762650915"/>
          <w:placeholder>
            <w:docPart w:val="958109A83CFB4B02863F6E7F44B6884A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………………………………..</w:t>
          </w:r>
        </w:sdtContent>
      </w:sdt>
    </w:p>
    <w:p w14:paraId="46C39D0A" w14:textId="77777777" w:rsidR="00A60FF3" w:rsidRPr="00113479" w:rsidRDefault="00A60FF3" w:rsidP="003228C4">
      <w:pPr>
        <w:tabs>
          <w:tab w:val="left" w:pos="1701"/>
        </w:tabs>
        <w:spacing w:line="360" w:lineRule="auto"/>
        <w:rPr>
          <w:rFonts w:cs="Arial"/>
        </w:rPr>
      </w:pPr>
      <w:r w:rsidRPr="00113479">
        <w:rPr>
          <w:rFonts w:cs="Arial"/>
        </w:rPr>
        <w:t>Geschlecht:</w:t>
      </w:r>
      <w:r w:rsidRPr="00113479">
        <w:rPr>
          <w:rFonts w:cs="Arial"/>
        </w:rPr>
        <w:tab/>
      </w:r>
      <w:sdt>
        <w:sdtPr>
          <w:rPr>
            <w:rFonts w:cs="Arial"/>
          </w:rPr>
          <w:id w:val="76080833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7B5">
            <w:rPr>
              <w:rFonts w:ascii="MS Gothic" w:eastAsia="MS Gothic" w:hAnsi="MS Gothic" w:cs="Arial" w:hint="eastAsia"/>
            </w:rPr>
            <w:t>☐</w:t>
          </w:r>
        </w:sdtContent>
      </w:sdt>
      <w:r w:rsidRPr="00113479">
        <w:rPr>
          <w:rFonts w:cs="Arial"/>
        </w:rPr>
        <w:t xml:space="preserve"> Mädchen</w:t>
      </w:r>
      <w:r w:rsidR="00DC0E00" w:rsidRPr="00113479">
        <w:rPr>
          <w:rFonts w:cs="Arial"/>
          <w:sz w:val="20"/>
        </w:rPr>
        <w:t xml:space="preserve"> </w:t>
      </w:r>
      <w:r w:rsidR="00DC0E00" w:rsidRPr="00113479">
        <w:rPr>
          <w:rFonts w:cs="Arial"/>
          <w:sz w:val="20"/>
        </w:rPr>
        <w:tab/>
      </w:r>
      <w:sdt>
        <w:sdtPr>
          <w:rPr>
            <w:rFonts w:cs="Arial"/>
            <w:sz w:val="20"/>
          </w:rPr>
          <w:id w:val="125864140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62FB">
            <w:rPr>
              <w:rFonts w:ascii="MS Gothic" w:eastAsia="MS Gothic" w:hAnsi="MS Gothic" w:cs="Arial" w:hint="eastAsia"/>
              <w:sz w:val="20"/>
            </w:rPr>
            <w:t>☐</w:t>
          </w:r>
        </w:sdtContent>
      </w:sdt>
      <w:r w:rsidR="00DC0E00" w:rsidRPr="00113479">
        <w:rPr>
          <w:rFonts w:cs="Arial"/>
        </w:rPr>
        <w:t xml:space="preserve"> Junge </w:t>
      </w:r>
      <w:r w:rsidR="00D57F9B">
        <w:rPr>
          <w:rFonts w:cs="Arial"/>
        </w:rPr>
        <w:tab/>
      </w:r>
      <w:sdt>
        <w:sdtPr>
          <w:rPr>
            <w:rFonts w:cs="Arial"/>
          </w:rPr>
          <w:id w:val="6948058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E38">
            <w:rPr>
              <w:rFonts w:ascii="MS Gothic" w:eastAsia="MS Gothic" w:hAnsi="MS Gothic" w:cs="Arial" w:hint="eastAsia"/>
            </w:rPr>
            <w:t>☐</w:t>
          </w:r>
        </w:sdtContent>
      </w:sdt>
      <w:r w:rsidR="00E33E38">
        <w:rPr>
          <w:rFonts w:cs="Arial"/>
        </w:rPr>
        <w:t xml:space="preserve"> </w:t>
      </w:r>
      <w:r w:rsidR="00D57F9B">
        <w:rPr>
          <w:rFonts w:cs="Arial"/>
        </w:rPr>
        <w:t>Divers</w:t>
      </w:r>
    </w:p>
    <w:p w14:paraId="596C59C7" w14:textId="77777777" w:rsidR="008F7291" w:rsidRPr="00113479" w:rsidRDefault="008F7291" w:rsidP="003228C4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 xml:space="preserve">Geburtsdatum: </w:t>
      </w:r>
      <w:r w:rsidR="003228C4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1245384404"/>
          <w:placeholder>
            <w:docPart w:val="23777A73D975426E977F83BD88911989"/>
          </w:placeholder>
          <w:showingPlcHdr/>
        </w:sdtPr>
        <w:sdtEndPr>
          <w:rPr>
            <w:rStyle w:val="Absatz-Standardschriftart"/>
          </w:rPr>
        </w:sdtEndPr>
        <w:sdtContent>
          <w:r w:rsidR="008462FB">
            <w:rPr>
              <w:rStyle w:val="Platzhaltertext"/>
            </w:rPr>
            <w:t>…………………………</w:t>
          </w:r>
          <w:proofErr w:type="gramStart"/>
          <w:r w:rsidR="008462FB">
            <w:rPr>
              <w:rStyle w:val="Platzhaltertext"/>
            </w:rPr>
            <w:t>…….</w:t>
          </w:r>
          <w:proofErr w:type="gramEnd"/>
          <w:r w:rsidR="008462FB">
            <w:rPr>
              <w:rStyle w:val="Platzhaltertext"/>
            </w:rPr>
            <w:t>.</w:t>
          </w:r>
        </w:sdtContent>
      </w:sdt>
      <w:r w:rsidR="00CB2C8B" w:rsidDel="00CB2C8B">
        <w:rPr>
          <w:rStyle w:val="Formatvorlage1"/>
          <w:rFonts w:cs="Arial"/>
        </w:rPr>
        <w:t xml:space="preserve"> </w:t>
      </w:r>
      <w:r w:rsidRPr="00113479">
        <w:rPr>
          <w:rFonts w:cs="Arial"/>
        </w:rPr>
        <w:tab/>
        <w:t xml:space="preserve">Nationalität: </w:t>
      </w:r>
      <w:sdt>
        <w:sdtPr>
          <w:rPr>
            <w:rStyle w:val="Formatvorlage1"/>
            <w:rFonts w:cs="Arial"/>
          </w:rPr>
          <w:id w:val="1446807628"/>
          <w:placeholder>
            <w:docPart w:val="5669C97421804A618445013ABF1F26EF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………………………………..</w:t>
          </w:r>
        </w:sdtContent>
      </w:sdt>
    </w:p>
    <w:p w14:paraId="2CBD1CA2" w14:textId="77777777" w:rsidR="00444EE6" w:rsidRPr="00113479" w:rsidRDefault="008F7291" w:rsidP="00E22AD3">
      <w:pPr>
        <w:tabs>
          <w:tab w:val="left" w:pos="1701"/>
          <w:tab w:val="left" w:pos="5670"/>
        </w:tabs>
        <w:rPr>
          <w:rFonts w:cs="Arial"/>
        </w:rPr>
      </w:pPr>
      <w:r w:rsidRPr="00113479">
        <w:rPr>
          <w:rFonts w:cs="Arial"/>
        </w:rPr>
        <w:t xml:space="preserve">Muttersprache: </w:t>
      </w:r>
      <w:r w:rsidR="003228C4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974047020"/>
          <w:placeholder>
            <w:docPart w:val="187E277AB7104B0C89D419B2D6344887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.</w:t>
          </w:r>
        </w:sdtContent>
      </w:sdt>
      <w:r w:rsidRPr="00113479">
        <w:rPr>
          <w:rFonts w:cs="Arial"/>
        </w:rPr>
        <w:tab/>
        <w:t xml:space="preserve">KG/Schule: </w:t>
      </w:r>
      <w:r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614131744"/>
          <w:placeholder>
            <w:docPart w:val="8D21E6BF3F6E407DAC56A2618EFCE50E"/>
          </w:placeholder>
          <w:showingPlcHdr/>
        </w:sdtPr>
        <w:sdtEndPr>
          <w:rPr>
            <w:rStyle w:val="Absatz-Standardschriftart"/>
          </w:rPr>
        </w:sdtEndPr>
        <w:sdtContent>
          <w:r w:rsidR="008462FB">
            <w:rPr>
              <w:rStyle w:val="Platzhaltertext"/>
            </w:rPr>
            <w:t>………………………………..</w:t>
          </w:r>
        </w:sdtContent>
      </w:sdt>
    </w:p>
    <w:p w14:paraId="6E00378F" w14:textId="77777777" w:rsidR="00B76C72" w:rsidRPr="00113479" w:rsidRDefault="00385EC6" w:rsidP="008A207D">
      <w:pPr>
        <w:spacing w:before="240"/>
        <w:rPr>
          <w:rFonts w:cs="Arial"/>
          <w:b/>
          <w:bCs/>
          <w:iCs/>
        </w:rPr>
      </w:pPr>
      <w:r w:rsidRPr="00113479">
        <w:rPr>
          <w:rFonts w:cs="Arial"/>
          <w:b/>
          <w:bCs/>
          <w:iCs/>
        </w:rPr>
        <w:t>Kind 2</w:t>
      </w:r>
      <w:r w:rsidR="00B84B4F" w:rsidRPr="00113479">
        <w:rPr>
          <w:rFonts w:cs="Arial"/>
          <w:b/>
          <w:bCs/>
          <w:iCs/>
        </w:rPr>
        <w:t>:</w:t>
      </w:r>
    </w:p>
    <w:p w14:paraId="19605872" w14:textId="77777777" w:rsidR="00B76C72" w:rsidRPr="00113479" w:rsidRDefault="00B76C72" w:rsidP="003228C4">
      <w:pPr>
        <w:tabs>
          <w:tab w:val="left" w:pos="1701"/>
          <w:tab w:val="left" w:pos="5628"/>
        </w:tabs>
        <w:spacing w:line="360" w:lineRule="auto"/>
        <w:rPr>
          <w:rFonts w:cs="Arial"/>
        </w:rPr>
      </w:pPr>
      <w:r w:rsidRPr="00113479">
        <w:rPr>
          <w:rFonts w:cs="Arial"/>
        </w:rPr>
        <w:t xml:space="preserve">Name: </w:t>
      </w:r>
      <w:r w:rsidR="003228C4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187136669"/>
          <w:placeholder>
            <w:docPart w:val="97883426C30046038A1DB2773DE43BC8"/>
          </w:placeholder>
          <w:showingPlcHdr/>
        </w:sdtPr>
        <w:sdtEndPr>
          <w:rPr>
            <w:rStyle w:val="Absatz-Standardschriftart"/>
          </w:rPr>
        </w:sdtEndPr>
        <w:sdtContent>
          <w:r w:rsidR="008462FB">
            <w:rPr>
              <w:rStyle w:val="Platzhaltertext"/>
            </w:rPr>
            <w:t>…………………………</w:t>
          </w:r>
          <w:proofErr w:type="gramStart"/>
          <w:r w:rsidR="008462FB">
            <w:rPr>
              <w:rStyle w:val="Platzhaltertext"/>
            </w:rPr>
            <w:t>…….</w:t>
          </w:r>
          <w:proofErr w:type="gramEnd"/>
          <w:r w:rsidR="008462FB">
            <w:rPr>
              <w:rStyle w:val="Platzhaltertext"/>
            </w:rPr>
            <w:t>.</w:t>
          </w:r>
        </w:sdtContent>
      </w:sdt>
      <w:r w:rsidRPr="00113479">
        <w:rPr>
          <w:rFonts w:cs="Arial"/>
        </w:rPr>
        <w:tab/>
        <w:t xml:space="preserve">Vorname: </w:t>
      </w:r>
      <w:r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056620611"/>
          <w:placeholder>
            <w:docPart w:val="AF20045C138643A9B522542F2FDF6934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………………………………..</w:t>
          </w:r>
        </w:sdtContent>
      </w:sdt>
    </w:p>
    <w:p w14:paraId="202DCBAF" w14:textId="77777777" w:rsidR="003228C4" w:rsidRPr="00113479" w:rsidRDefault="003228C4" w:rsidP="003228C4">
      <w:pPr>
        <w:tabs>
          <w:tab w:val="left" w:pos="1701"/>
        </w:tabs>
        <w:spacing w:line="360" w:lineRule="auto"/>
        <w:rPr>
          <w:rFonts w:cs="Arial"/>
        </w:rPr>
      </w:pPr>
      <w:r w:rsidRPr="00113479">
        <w:rPr>
          <w:rFonts w:cs="Arial"/>
        </w:rPr>
        <w:t>Geschlecht:</w:t>
      </w:r>
      <w:r w:rsidRPr="00113479">
        <w:rPr>
          <w:rFonts w:cs="Arial"/>
        </w:rPr>
        <w:tab/>
      </w:r>
      <w:sdt>
        <w:sdtPr>
          <w:rPr>
            <w:rFonts w:cs="Arial"/>
          </w:rPr>
          <w:id w:val="658493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Pr="00113479">
        <w:rPr>
          <w:rFonts w:cs="Arial"/>
        </w:rPr>
        <w:t xml:space="preserve"> Mädchen</w:t>
      </w:r>
      <w:r w:rsidRPr="00113479">
        <w:rPr>
          <w:rFonts w:cs="Arial"/>
          <w:sz w:val="20"/>
        </w:rPr>
        <w:t xml:space="preserve"> </w:t>
      </w:r>
      <w:r w:rsidRPr="00113479">
        <w:rPr>
          <w:rFonts w:cs="Arial"/>
          <w:sz w:val="20"/>
        </w:rPr>
        <w:tab/>
      </w:r>
      <w:sdt>
        <w:sdtPr>
          <w:rPr>
            <w:rFonts w:cs="Arial"/>
            <w:sz w:val="20"/>
          </w:rPr>
          <w:id w:val="-11953835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13479">
            <w:rPr>
              <w:rFonts w:ascii="Segoe UI Symbol" w:eastAsia="MS Gothic" w:hAnsi="Segoe UI Symbol" w:cs="Segoe UI Symbol"/>
              <w:sz w:val="20"/>
            </w:rPr>
            <w:t>☐</w:t>
          </w:r>
        </w:sdtContent>
      </w:sdt>
      <w:r w:rsidRPr="00113479">
        <w:rPr>
          <w:rFonts w:cs="Arial"/>
        </w:rPr>
        <w:t xml:space="preserve"> Junge </w:t>
      </w:r>
      <w:r w:rsidR="00D57F9B">
        <w:rPr>
          <w:rFonts w:cs="Arial"/>
        </w:rPr>
        <w:tab/>
      </w:r>
      <w:sdt>
        <w:sdtPr>
          <w:rPr>
            <w:rFonts w:cs="Arial"/>
          </w:rPr>
          <w:id w:val="-16215291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E38">
            <w:rPr>
              <w:rFonts w:ascii="MS Gothic" w:eastAsia="MS Gothic" w:hAnsi="MS Gothic" w:cs="Arial" w:hint="eastAsia"/>
            </w:rPr>
            <w:t>☐</w:t>
          </w:r>
        </w:sdtContent>
      </w:sdt>
      <w:r w:rsidR="00E33E38">
        <w:rPr>
          <w:rFonts w:cs="Arial"/>
        </w:rPr>
        <w:t xml:space="preserve"> </w:t>
      </w:r>
      <w:r w:rsidR="00D57F9B">
        <w:rPr>
          <w:rFonts w:cs="Arial"/>
        </w:rPr>
        <w:t>Divers</w:t>
      </w:r>
    </w:p>
    <w:p w14:paraId="17EBA9E1" w14:textId="77777777" w:rsidR="00B76C72" w:rsidRPr="00113479" w:rsidRDefault="00B76C72" w:rsidP="003228C4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 xml:space="preserve">Geburtsdatum: </w:t>
      </w:r>
      <w:r w:rsidR="003228C4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966721978"/>
          <w:placeholder>
            <w:docPart w:val="AFAC038AD68E4C7FBD7876B5294E999E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.</w:t>
          </w:r>
        </w:sdtContent>
      </w:sdt>
      <w:r w:rsidRPr="00113479">
        <w:rPr>
          <w:rFonts w:cs="Arial"/>
        </w:rPr>
        <w:tab/>
        <w:t xml:space="preserve">Nationalität: </w:t>
      </w:r>
      <w:r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205324756"/>
          <w:placeholder>
            <w:docPart w:val="7ECD818AEA3D41D7A8A80AC8F0555748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………………………………..</w:t>
          </w:r>
        </w:sdtContent>
      </w:sdt>
    </w:p>
    <w:p w14:paraId="46E0E425" w14:textId="77777777" w:rsidR="00DD2022" w:rsidRPr="00113479" w:rsidRDefault="00B76C72" w:rsidP="00B84B4F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 xml:space="preserve">Muttersprache: </w:t>
      </w:r>
      <w:r w:rsidR="003228C4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88435558"/>
          <w:placeholder>
            <w:docPart w:val="DFA98154E3684CFEBD60431DB4D532B6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.</w:t>
          </w:r>
        </w:sdtContent>
      </w:sdt>
      <w:r w:rsidRPr="00113479">
        <w:rPr>
          <w:rFonts w:cs="Arial"/>
        </w:rPr>
        <w:tab/>
        <w:t xml:space="preserve">KG/Schule: </w:t>
      </w:r>
      <w:r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1305729416"/>
          <w:placeholder>
            <w:docPart w:val="C0C29F547B554566A1630287E5EBEA36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………………………………..</w:t>
          </w:r>
        </w:sdtContent>
      </w:sdt>
    </w:p>
    <w:p w14:paraId="3C9D3D41" w14:textId="77777777" w:rsidR="000A36C6" w:rsidRDefault="000A36C6" w:rsidP="008A207D">
      <w:pPr>
        <w:tabs>
          <w:tab w:val="left" w:pos="5670"/>
        </w:tabs>
        <w:spacing w:before="240" w:line="360" w:lineRule="auto"/>
        <w:rPr>
          <w:rFonts w:cs="Arial"/>
        </w:rPr>
      </w:pPr>
      <w:r w:rsidRPr="00113479">
        <w:rPr>
          <w:rFonts w:cs="Arial"/>
          <w:b/>
          <w:bCs/>
        </w:rPr>
        <w:t>Erziehungsberechtigte</w:t>
      </w:r>
      <w:r w:rsidR="00DE64A4">
        <w:rPr>
          <w:rFonts w:cs="Arial"/>
          <w:b/>
          <w:bCs/>
        </w:rPr>
        <w:t>/r:</w:t>
      </w:r>
      <w:r w:rsidR="00DD2022" w:rsidRPr="00113479">
        <w:rPr>
          <w:rFonts w:cs="Arial"/>
        </w:rPr>
        <w:tab/>
      </w:r>
      <w:r w:rsidRPr="00113479">
        <w:rPr>
          <w:rFonts w:cs="Arial"/>
          <w:b/>
          <w:bCs/>
        </w:rPr>
        <w:t>Erziehungsberechtigte</w:t>
      </w:r>
      <w:r w:rsidR="00DE64A4">
        <w:rPr>
          <w:rFonts w:cs="Arial"/>
          <w:b/>
          <w:bCs/>
        </w:rPr>
        <w:t>/</w:t>
      </w:r>
      <w:r w:rsidRPr="00113479">
        <w:rPr>
          <w:rFonts w:cs="Arial"/>
          <w:b/>
          <w:bCs/>
        </w:rPr>
        <w:t>r</w:t>
      </w:r>
      <w:r w:rsidR="00B84B4F" w:rsidRPr="00113479">
        <w:rPr>
          <w:rFonts w:cs="Arial"/>
          <w:b/>
          <w:bCs/>
        </w:rPr>
        <w:t>:</w:t>
      </w:r>
      <w:r w:rsidR="00DD2022" w:rsidRPr="00113479">
        <w:rPr>
          <w:rFonts w:cs="Arial"/>
          <w:b/>
          <w:bCs/>
        </w:rPr>
        <w:t xml:space="preserve"> </w:t>
      </w:r>
    </w:p>
    <w:p w14:paraId="7743A9F9" w14:textId="77777777" w:rsidR="008F7291" w:rsidRPr="00113479" w:rsidRDefault="008F7291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Name:</w:t>
      </w:r>
      <w:r w:rsidR="00DD2022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2056505212"/>
          <w:lock w:val="sdtLocked"/>
          <w:placeholder>
            <w:docPart w:val="4222E360F953490EA1892F54AFF3B43D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="00DC0E00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394627846"/>
          <w:lock w:val="sdtLocked"/>
          <w:placeholder>
            <w:docPart w:val="F0F909C1A1604FE6B389129E2504430C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…………………………………….…..</w:t>
          </w:r>
        </w:sdtContent>
      </w:sdt>
    </w:p>
    <w:p w14:paraId="79DC9A9B" w14:textId="77777777" w:rsidR="008F7291" w:rsidRPr="00FB17B5" w:rsidRDefault="008F7291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FB17B5">
        <w:rPr>
          <w:rFonts w:cs="Arial"/>
        </w:rPr>
        <w:t>Vorname:</w:t>
      </w:r>
      <w:r w:rsidRPr="00FB17B5">
        <w:rPr>
          <w:rFonts w:cs="Arial"/>
        </w:rPr>
        <w:tab/>
      </w:r>
      <w:sdt>
        <w:sdtPr>
          <w:rPr>
            <w:rStyle w:val="Formatvorlage1"/>
            <w:rFonts w:cs="Arial"/>
          </w:rPr>
          <w:id w:val="73327551"/>
          <w:lock w:val="sdtLocked"/>
          <w:placeholder>
            <w:docPart w:val="49D89AAA90DF4B5AB185000C94527604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="00DC0E00" w:rsidRPr="00FB17B5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2012332247"/>
          <w:lock w:val="sdtLocked"/>
          <w:placeholder>
            <w:docPart w:val="04EDBEE7B39D45B4BB3D2ED8B2F9CE8E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…………………………………….…..</w:t>
          </w:r>
        </w:sdtContent>
      </w:sdt>
    </w:p>
    <w:p w14:paraId="1F2434E8" w14:textId="77777777" w:rsidR="008F7291" w:rsidRPr="00FB17B5" w:rsidRDefault="008F7291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FB17B5">
        <w:rPr>
          <w:rFonts w:cs="Arial"/>
        </w:rPr>
        <w:t>Strasse:</w:t>
      </w:r>
      <w:r w:rsidRPr="00FB17B5">
        <w:rPr>
          <w:rFonts w:cs="Arial"/>
        </w:rPr>
        <w:tab/>
      </w:r>
      <w:sdt>
        <w:sdtPr>
          <w:rPr>
            <w:rStyle w:val="Formatvorlage1"/>
            <w:rFonts w:cs="Arial"/>
          </w:rPr>
          <w:id w:val="1199053005"/>
          <w:lock w:val="sdtLocked"/>
          <w:placeholder>
            <w:docPart w:val="D819159D1C274D4D86BB5BDC3146041D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="00DC0E00" w:rsidRPr="00FB17B5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1579274166"/>
          <w:lock w:val="sdtLocked"/>
          <w:placeholder>
            <w:docPart w:val="BCCEDD1CFB4145FF9F6CAA39C40425A9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…………………………………….…..</w:t>
          </w:r>
        </w:sdtContent>
      </w:sdt>
    </w:p>
    <w:p w14:paraId="4B0E60DA" w14:textId="77777777" w:rsidR="00DC0E00" w:rsidRPr="00113479" w:rsidRDefault="008F7291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PLZ</w:t>
      </w:r>
      <w:r w:rsidR="00271131">
        <w:rPr>
          <w:rFonts w:cs="Arial"/>
        </w:rPr>
        <w:t xml:space="preserve"> </w:t>
      </w:r>
      <w:r w:rsidRPr="00113479">
        <w:rPr>
          <w:rFonts w:cs="Arial"/>
        </w:rPr>
        <w:t>/ Ort:</w:t>
      </w:r>
      <w:r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508981761"/>
          <w:lock w:val="sdtLocked"/>
          <w:placeholder>
            <w:docPart w:val="C59B07E2CCDC46339B39C9946BCC6B04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="00DC0E00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263692068"/>
          <w:lock w:val="sdtLocked"/>
          <w:placeholder>
            <w:docPart w:val="5FAA21FB2D3E4969951136B591F906D8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…………………………………….…..</w:t>
          </w:r>
        </w:sdtContent>
      </w:sdt>
    </w:p>
    <w:p w14:paraId="01A66A5C" w14:textId="77777777" w:rsidR="008F7291" w:rsidRPr="00113479" w:rsidRDefault="00F344AF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Telefon</w:t>
      </w:r>
      <w:r w:rsidR="008F7291" w:rsidRPr="00113479">
        <w:rPr>
          <w:rFonts w:cs="Arial"/>
        </w:rPr>
        <w:t>:</w:t>
      </w:r>
      <w:r w:rsidR="008F729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408505391"/>
          <w:lock w:val="sdtLocked"/>
          <w:placeholder>
            <w:docPart w:val="C8CB8768603941998277DFD99D2B5209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="00DC0E00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210303443"/>
          <w:lock w:val="sdtLocked"/>
          <w:placeholder>
            <w:docPart w:val="738CBEA75F9B4BD29ED30D42872EFBD3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…………………………………….…..</w:t>
          </w:r>
        </w:sdtContent>
      </w:sdt>
    </w:p>
    <w:p w14:paraId="684AF2C2" w14:textId="77777777" w:rsidR="00400A63" w:rsidRPr="008462FB" w:rsidRDefault="00F344AF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8462FB">
        <w:rPr>
          <w:rFonts w:cs="Arial"/>
        </w:rPr>
        <w:lastRenderedPageBreak/>
        <w:t>Mobile</w:t>
      </w:r>
      <w:r w:rsidR="00400A63" w:rsidRPr="008462FB">
        <w:rPr>
          <w:rFonts w:cs="Arial"/>
        </w:rPr>
        <w:t>:</w:t>
      </w:r>
      <w:r w:rsidR="00400A63" w:rsidRPr="008462FB">
        <w:rPr>
          <w:rFonts w:cs="Arial"/>
        </w:rPr>
        <w:tab/>
      </w:r>
      <w:sdt>
        <w:sdtPr>
          <w:rPr>
            <w:rStyle w:val="Formatvorlage1"/>
            <w:rFonts w:cs="Arial"/>
          </w:rPr>
          <w:id w:val="-2027559952"/>
          <w:lock w:val="sdtLocked"/>
          <w:placeholder>
            <w:docPart w:val="337EC30599674172BB57631617C18C2B"/>
          </w:placeholder>
          <w:showingPlcHdr/>
        </w:sdtPr>
        <w:sdtEndPr>
          <w:rPr>
            <w:rStyle w:val="Absatz-Standardschriftart"/>
          </w:rPr>
        </w:sdtEndPr>
        <w:sdtContent>
          <w:r w:rsidR="008462FB">
            <w:rPr>
              <w:rStyle w:val="Platzhaltertext"/>
            </w:rPr>
            <w:t>………………………………</w:t>
          </w:r>
          <w:proofErr w:type="gramStart"/>
          <w:r w:rsidR="008462FB">
            <w:rPr>
              <w:rStyle w:val="Platzhaltertext"/>
            </w:rPr>
            <w:t>…….</w:t>
          </w:r>
          <w:proofErr w:type="gramEnd"/>
          <w:r w:rsidR="008462FB">
            <w:rPr>
              <w:rStyle w:val="Platzhaltertext"/>
            </w:rPr>
            <w:t>…..</w:t>
          </w:r>
        </w:sdtContent>
      </w:sdt>
      <w:r w:rsidR="00DC0E00" w:rsidRPr="008462FB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1729341824"/>
          <w:lock w:val="sdtLocked"/>
          <w:placeholder>
            <w:docPart w:val="FEA29E9FC30C4D41B585D51375054F7F"/>
          </w:placeholder>
          <w:showingPlcHdr/>
        </w:sdtPr>
        <w:sdtEndPr>
          <w:rPr>
            <w:rStyle w:val="Absatz-Standardschriftart"/>
          </w:rPr>
        </w:sdtEndPr>
        <w:sdtContent>
          <w:r w:rsidR="00262DDB" w:rsidRPr="008462FB">
            <w:rPr>
              <w:rStyle w:val="Platzhaltertext"/>
            </w:rPr>
            <w:t>…………………………………….…..</w:t>
          </w:r>
        </w:sdtContent>
      </w:sdt>
    </w:p>
    <w:p w14:paraId="1E4FE42E" w14:textId="77777777" w:rsidR="008F7291" w:rsidRPr="008462FB" w:rsidRDefault="00F344AF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8462FB">
        <w:rPr>
          <w:rFonts w:cs="Arial"/>
        </w:rPr>
        <w:t>E-Mail</w:t>
      </w:r>
      <w:r w:rsidR="008F7291" w:rsidRPr="008462FB">
        <w:rPr>
          <w:rFonts w:cs="Arial"/>
        </w:rPr>
        <w:t>:</w:t>
      </w:r>
      <w:r w:rsidR="008F7291" w:rsidRPr="008462FB">
        <w:rPr>
          <w:rFonts w:cs="Arial"/>
        </w:rPr>
        <w:tab/>
      </w:r>
      <w:sdt>
        <w:sdtPr>
          <w:rPr>
            <w:rStyle w:val="Formatvorlage1"/>
            <w:rFonts w:cs="Arial"/>
          </w:rPr>
          <w:id w:val="-1883548996"/>
          <w:lock w:val="sdtLocked"/>
          <w:placeholder>
            <w:docPart w:val="13029D22024B4AB1B9CA2AB39E5FA80E"/>
          </w:placeholder>
          <w:showingPlcHdr/>
        </w:sdtPr>
        <w:sdtEndPr>
          <w:rPr>
            <w:rStyle w:val="Absatz-Standardschriftart"/>
          </w:rPr>
        </w:sdtEndPr>
        <w:sdtContent>
          <w:r w:rsidR="008462FB">
            <w:rPr>
              <w:rStyle w:val="Platzhaltertext"/>
            </w:rPr>
            <w:t>………………………………</w:t>
          </w:r>
          <w:proofErr w:type="gramStart"/>
          <w:r w:rsidR="008462FB">
            <w:rPr>
              <w:rStyle w:val="Platzhaltertext"/>
            </w:rPr>
            <w:t>…….</w:t>
          </w:r>
          <w:proofErr w:type="gramEnd"/>
          <w:r w:rsidR="008462FB">
            <w:rPr>
              <w:rStyle w:val="Platzhaltertext"/>
            </w:rPr>
            <w:t>…..</w:t>
          </w:r>
        </w:sdtContent>
      </w:sdt>
      <w:r w:rsidR="00DC0E00" w:rsidRPr="008462FB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1875376910"/>
          <w:lock w:val="sdtLocked"/>
          <w:placeholder>
            <w:docPart w:val="2BD27EE2D9AF4C0EA6C859898161A800"/>
          </w:placeholder>
        </w:sdtPr>
        <w:sdtEndPr>
          <w:rPr>
            <w:rStyle w:val="Absatz-Standardschriftart"/>
          </w:rPr>
        </w:sdtEndPr>
        <w:sdtContent>
          <w:r w:rsidR="008462FB">
            <w:rPr>
              <w:rFonts w:cs="Arial"/>
            </w:rPr>
            <w:t xml:space="preserve"> </w:t>
          </w:r>
        </w:sdtContent>
      </w:sdt>
    </w:p>
    <w:p w14:paraId="79F186A2" w14:textId="77777777" w:rsidR="008F7291" w:rsidRPr="00113479" w:rsidRDefault="00F344AF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Nationalität</w:t>
      </w:r>
      <w:r w:rsidR="008F7291" w:rsidRPr="00113479">
        <w:rPr>
          <w:rFonts w:cs="Arial"/>
        </w:rPr>
        <w:t>:</w:t>
      </w:r>
      <w:r w:rsidR="008F729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885558253"/>
          <w:lock w:val="sdtLocked"/>
          <w:placeholder>
            <w:docPart w:val="252C4D803EA24DC09C8A96995B8111ED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…..</w:t>
          </w:r>
        </w:sdtContent>
      </w:sdt>
      <w:r w:rsidR="00DC0E00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914241351"/>
          <w:lock w:val="sdtLocked"/>
          <w:placeholder>
            <w:docPart w:val="5962007B3D5243A9A32F25F28C9F9457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41C6F175" w14:textId="77777777" w:rsidR="008F7291" w:rsidRPr="00113479" w:rsidRDefault="000011BA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>
        <w:rPr>
          <w:rFonts w:cs="Arial"/>
        </w:rPr>
        <w:t>Geburtsdatum</w:t>
      </w:r>
      <w:r w:rsidR="008F7291" w:rsidRPr="00113479">
        <w:rPr>
          <w:rFonts w:cs="Arial"/>
        </w:rPr>
        <w:t>:</w:t>
      </w:r>
      <w:r w:rsidR="008F729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433122812"/>
          <w:lock w:val="sdtLocked"/>
          <w:placeholder>
            <w:docPart w:val="43761F5ACA864B7790FB8DD19612DD84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…..</w:t>
          </w:r>
        </w:sdtContent>
      </w:sdt>
      <w:r w:rsidR="00CD6FD8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1061402334"/>
          <w:lock w:val="sdtLocked"/>
          <w:placeholder>
            <w:docPart w:val="0C57C7E0555F421E8D85557282A046F8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0829F20B" w14:textId="77777777" w:rsidR="00F344AF" w:rsidRPr="00113479" w:rsidRDefault="00F344AF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Sprachen:</w:t>
      </w:r>
      <w:r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937501310"/>
          <w:lock w:val="sdtLocked"/>
          <w:placeholder>
            <w:docPart w:val="0C5570AF6B9E4401B674946B0DBAFC81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…..</w:t>
          </w:r>
        </w:sdtContent>
      </w:sdt>
      <w:r w:rsidR="00CD6FD8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801000153"/>
          <w:lock w:val="sdtLocked"/>
          <w:placeholder>
            <w:docPart w:val="69E1C457F9154CF3894BD5C2A8147A0F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4C374FFC" w14:textId="77777777" w:rsidR="008F7291" w:rsidRPr="00113479" w:rsidRDefault="00C03CAB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Beruf</w:t>
      </w:r>
      <w:r w:rsidR="008F7291" w:rsidRPr="00113479">
        <w:rPr>
          <w:rFonts w:cs="Arial"/>
        </w:rPr>
        <w:t>:</w:t>
      </w:r>
      <w:r w:rsidR="00DD2022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39490424"/>
          <w:lock w:val="sdtLocked"/>
          <w:placeholder>
            <w:docPart w:val="6876027D1CEE405A973BCE3F9D8D4C0B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…..</w:t>
          </w:r>
        </w:sdtContent>
      </w:sdt>
      <w:r w:rsidR="00CD6FD8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509182882"/>
          <w:lock w:val="sdtLocked"/>
          <w:placeholder>
            <w:docPart w:val="87F4F8F56EE645F297FC0D223A548F92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01045509" w14:textId="77777777" w:rsidR="008F7291" w:rsidRPr="00113479" w:rsidRDefault="00CD6FD8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Firma</w:t>
      </w:r>
      <w:r w:rsidR="00C03CAB" w:rsidRPr="00113479">
        <w:rPr>
          <w:rFonts w:cs="Arial"/>
        </w:rPr>
        <w:t>:</w:t>
      </w:r>
      <w:r w:rsidR="008F729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063797705"/>
          <w:placeholder>
            <w:docPart w:val="75F4B63A70314F06A79C36B2AA54710E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1706056558"/>
          <w:placeholder>
            <w:docPart w:val="B36501C533C242B3B92D96F6621BC60C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1E3EEF9F" w14:textId="77777777" w:rsidR="008F7291" w:rsidRPr="00113479" w:rsidRDefault="00C03CAB" w:rsidP="00DD2022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Tel. Geschäft:</w:t>
      </w:r>
      <w:r w:rsidR="008F729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640802033"/>
          <w:placeholder>
            <w:docPart w:val="94F6CCE563014B25AC99D3C27C31B9AB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…..</w:t>
          </w:r>
        </w:sdtContent>
      </w:sdt>
      <w:r w:rsidR="00CD6FD8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1090669683"/>
          <w:placeholder>
            <w:docPart w:val="75187D0A87E345D19E8EBECEA353F8A8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6F7B66D3" w14:textId="77777777" w:rsidR="00444EE6" w:rsidRDefault="008F7291" w:rsidP="00723D49">
      <w:pPr>
        <w:tabs>
          <w:tab w:val="left" w:pos="1701"/>
          <w:tab w:val="left" w:pos="5670"/>
        </w:tabs>
        <w:rPr>
          <w:rStyle w:val="Formatvorlage1"/>
          <w:rFonts w:cs="Arial"/>
        </w:rPr>
      </w:pPr>
      <w:r w:rsidRPr="00113479">
        <w:rPr>
          <w:rFonts w:cs="Arial"/>
        </w:rPr>
        <w:t>Arbeitsort:</w:t>
      </w:r>
      <w:r w:rsidRPr="00113479">
        <w:rPr>
          <w:rFonts w:cs="Arial"/>
        </w:rPr>
        <w:tab/>
      </w:r>
      <w:bookmarkStart w:id="0" w:name="_Hlk134686417"/>
      <w:sdt>
        <w:sdtPr>
          <w:rPr>
            <w:rStyle w:val="Formatvorlage1"/>
            <w:rFonts w:cs="Arial"/>
          </w:rPr>
          <w:id w:val="-1405226287"/>
          <w:placeholder>
            <w:docPart w:val="B6600437904D468F93275C611ADFF241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</w:t>
          </w:r>
          <w:proofErr w:type="gramStart"/>
          <w:r w:rsidR="00262DDB">
            <w:rPr>
              <w:rStyle w:val="Platzhaltertext"/>
            </w:rPr>
            <w:t>…….</w:t>
          </w:r>
          <w:proofErr w:type="gramEnd"/>
          <w:r w:rsidR="00262DDB">
            <w:rPr>
              <w:rStyle w:val="Platzhaltertext"/>
            </w:rPr>
            <w:t>…..</w:t>
          </w:r>
        </w:sdtContent>
      </w:sdt>
      <w:bookmarkEnd w:id="0"/>
      <w:r w:rsidR="00CD6FD8" w:rsidRPr="00113479">
        <w:rPr>
          <w:rStyle w:val="Formatvorlage1"/>
          <w:rFonts w:cs="Arial"/>
        </w:rPr>
        <w:tab/>
      </w:r>
      <w:sdt>
        <w:sdtPr>
          <w:rPr>
            <w:rStyle w:val="Formatvorlage1"/>
            <w:rFonts w:cs="Arial"/>
          </w:rPr>
          <w:id w:val="-879398467"/>
          <w:placeholder>
            <w:docPart w:val="BBDCD1B324624F4F82CE025E67D4ECF2"/>
          </w:placeholder>
          <w:showingPlcHdr/>
        </w:sdtPr>
        <w:sdtEndPr>
          <w:rPr>
            <w:rStyle w:val="Absatz-Standardschriftart"/>
          </w:rPr>
        </w:sdtEndPr>
        <w:sdtContent>
          <w:r w:rsidR="00262DDB">
            <w:rPr>
              <w:rStyle w:val="Platzhaltertext"/>
            </w:rPr>
            <w:t>…………………………………….…..</w:t>
          </w:r>
        </w:sdtContent>
      </w:sdt>
    </w:p>
    <w:p w14:paraId="6C249D9B" w14:textId="77777777" w:rsidR="00AB320D" w:rsidRPr="00615575" w:rsidRDefault="00AB320D" w:rsidP="00723D49">
      <w:pPr>
        <w:tabs>
          <w:tab w:val="left" w:pos="1701"/>
          <w:tab w:val="left" w:pos="5670"/>
        </w:tabs>
        <w:spacing w:before="240"/>
        <w:rPr>
          <w:rStyle w:val="Formatvorlage1"/>
          <w:rFonts w:cs="Arial"/>
          <w:b/>
          <w:bCs/>
        </w:rPr>
      </w:pPr>
      <w:r w:rsidRPr="00615575">
        <w:rPr>
          <w:rStyle w:val="Formatvorlage1"/>
          <w:rFonts w:cs="Arial"/>
          <w:b/>
          <w:bCs/>
        </w:rPr>
        <w:t xml:space="preserve">Ich/Wir wünsche/n die Rechnung </w:t>
      </w:r>
    </w:p>
    <w:p w14:paraId="53BF2996" w14:textId="77777777" w:rsidR="00543201" w:rsidRPr="00615575" w:rsidRDefault="00F26E1E" w:rsidP="00543201">
      <w:pPr>
        <w:rPr>
          <w:rFonts w:cs="Arial"/>
          <w:iCs/>
        </w:rPr>
      </w:pPr>
      <w:sdt>
        <w:sdtPr>
          <w:rPr>
            <w:rFonts w:cs="Arial"/>
            <w:iCs/>
          </w:rPr>
          <w:id w:val="-558476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050">
            <w:rPr>
              <w:rFonts w:ascii="MS Gothic" w:eastAsia="MS Gothic" w:hAnsi="MS Gothic" w:cs="Arial" w:hint="eastAsia"/>
              <w:iCs/>
            </w:rPr>
            <w:t>☐</w:t>
          </w:r>
        </w:sdtContent>
      </w:sdt>
      <w:r w:rsidR="0080111D" w:rsidRPr="00615575">
        <w:rPr>
          <w:rFonts w:cs="Arial"/>
          <w:iCs/>
        </w:rPr>
        <w:t xml:space="preserve"> an die folgende E-Mail-Adresse: </w:t>
      </w:r>
      <w:sdt>
        <w:sdtPr>
          <w:rPr>
            <w:rStyle w:val="Formatvorlage1"/>
            <w:rFonts w:cs="Arial"/>
          </w:rPr>
          <w:id w:val="452521965"/>
          <w:placeholder>
            <w:docPart w:val="05B72BE12620444995B136AC839B62D0"/>
          </w:placeholder>
          <w:showingPlcHdr/>
        </w:sdtPr>
        <w:sdtEndPr>
          <w:rPr>
            <w:rStyle w:val="Absatz-Standardschriftart"/>
          </w:rPr>
        </w:sdtEndPr>
        <w:sdtContent>
          <w:r w:rsidR="0080111D" w:rsidRPr="00615575">
            <w:rPr>
              <w:rStyle w:val="Platzhaltertext"/>
            </w:rPr>
            <w:t>………………………………</w:t>
          </w:r>
          <w:proofErr w:type="gramStart"/>
          <w:r w:rsidR="0080111D" w:rsidRPr="00615575">
            <w:rPr>
              <w:rStyle w:val="Platzhaltertext"/>
            </w:rPr>
            <w:t>…….</w:t>
          </w:r>
          <w:proofErr w:type="gramEnd"/>
          <w:r w:rsidR="0080111D" w:rsidRPr="00615575">
            <w:rPr>
              <w:rStyle w:val="Platzhaltertext"/>
            </w:rPr>
            <w:t>……………………………..</w:t>
          </w:r>
        </w:sdtContent>
      </w:sdt>
      <w:r w:rsidR="0080111D" w:rsidRPr="00615575">
        <w:rPr>
          <w:rFonts w:cs="Arial"/>
          <w:iCs/>
        </w:rPr>
        <w:br/>
      </w:r>
      <w:sdt>
        <w:sdtPr>
          <w:rPr>
            <w:rFonts w:cs="Arial"/>
            <w:b/>
            <w:bCs/>
            <w:iCs/>
          </w:rPr>
          <w:id w:val="1097298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111D" w:rsidRPr="00615575">
            <w:rPr>
              <w:rFonts w:ascii="MS Gothic" w:eastAsia="MS Gothic" w:hAnsi="MS Gothic" w:cs="Arial" w:hint="eastAsia"/>
              <w:b/>
              <w:bCs/>
              <w:iCs/>
            </w:rPr>
            <w:t>☐</w:t>
          </w:r>
        </w:sdtContent>
      </w:sdt>
      <w:r w:rsidR="0080111D" w:rsidRPr="00615575">
        <w:rPr>
          <w:rFonts w:cs="Arial"/>
          <w:iCs/>
        </w:rPr>
        <w:t xml:space="preserve"> per </w:t>
      </w:r>
      <w:r w:rsidR="00FF1F17" w:rsidRPr="00615575">
        <w:rPr>
          <w:rFonts w:cs="Arial"/>
          <w:iCs/>
        </w:rPr>
        <w:t xml:space="preserve">Post </w:t>
      </w:r>
      <w:r w:rsidR="00FF1F17" w:rsidRPr="00615575">
        <w:rPr>
          <w:rFonts w:cs="Arial"/>
          <w:iCs/>
          <w:sz w:val="20"/>
          <w:szCs w:val="20"/>
        </w:rPr>
        <w:t>(Bearbeitungsgebühr 3.-/Rechnung)</w:t>
      </w:r>
    </w:p>
    <w:p w14:paraId="67AB3715" w14:textId="77777777" w:rsidR="00DE64A4" w:rsidRPr="00615575" w:rsidRDefault="00F26E1E" w:rsidP="00543201">
      <w:pPr>
        <w:rPr>
          <w:rFonts w:cs="Arial"/>
          <w:iCs/>
          <w:sz w:val="20"/>
          <w:szCs w:val="20"/>
        </w:rPr>
      </w:pPr>
      <w:sdt>
        <w:sdtPr>
          <w:rPr>
            <w:rFonts w:cs="Arial"/>
            <w:iCs/>
          </w:rPr>
          <w:id w:val="-1951312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050">
            <w:rPr>
              <w:rFonts w:ascii="MS Gothic" w:eastAsia="MS Gothic" w:hAnsi="MS Gothic" w:cs="Arial" w:hint="eastAsia"/>
              <w:iCs/>
            </w:rPr>
            <w:t>☐</w:t>
          </w:r>
        </w:sdtContent>
      </w:sdt>
      <w:r w:rsidR="00543201" w:rsidRPr="00615575">
        <w:rPr>
          <w:rFonts w:cs="Arial"/>
          <w:iCs/>
        </w:rPr>
        <w:t xml:space="preserve"> </w:t>
      </w:r>
      <w:r w:rsidR="00DE64A4" w:rsidRPr="00615575">
        <w:rPr>
          <w:rFonts w:cs="Arial"/>
          <w:iCs/>
        </w:rPr>
        <w:t xml:space="preserve">Abweichende Rechnungsadresse </w:t>
      </w:r>
      <w:r w:rsidR="00DE64A4" w:rsidRPr="00615575">
        <w:rPr>
          <w:rFonts w:cs="Arial"/>
          <w:iCs/>
          <w:sz w:val="20"/>
          <w:szCs w:val="20"/>
        </w:rPr>
        <w:t>(Bitte legen Sie eine schriftliche Bestätigung der Kostenübernahme bei</w:t>
      </w:r>
      <w:r w:rsidR="00D57F9B" w:rsidRPr="00615575">
        <w:rPr>
          <w:rFonts w:cs="Arial"/>
          <w:iCs/>
          <w:sz w:val="20"/>
          <w:szCs w:val="20"/>
        </w:rPr>
        <w:t>.</w:t>
      </w:r>
      <w:r w:rsidR="00DE64A4" w:rsidRPr="00615575">
        <w:rPr>
          <w:rFonts w:cs="Arial"/>
          <w:iCs/>
          <w:sz w:val="20"/>
          <w:szCs w:val="20"/>
        </w:rPr>
        <w:t>)</w:t>
      </w:r>
    </w:p>
    <w:p w14:paraId="2E6D076F" w14:textId="77777777" w:rsidR="00F401F9" w:rsidRPr="00D221EA" w:rsidRDefault="00D221EA" w:rsidP="00185BE8">
      <w:pPr>
        <w:spacing w:line="360" w:lineRule="auto"/>
        <w:rPr>
          <w:rFonts w:cs="Arial"/>
          <w:iCs/>
        </w:rPr>
      </w:pPr>
      <w:r w:rsidRPr="00615575">
        <w:rPr>
          <w:rFonts w:cs="Arial"/>
          <w:iCs/>
        </w:rPr>
        <w:t xml:space="preserve">Rechnungsadresse: </w:t>
      </w:r>
      <w:sdt>
        <w:sdtPr>
          <w:rPr>
            <w:rStyle w:val="Formatvorlage1"/>
            <w:rFonts w:cs="Arial"/>
          </w:rPr>
          <w:id w:val="971639226"/>
          <w:placeholder>
            <w:docPart w:val="C66ECC644E6745C5B97C4CAA4C1B59A6"/>
          </w:placeholder>
          <w:showingPlcHdr/>
        </w:sdtPr>
        <w:sdtEndPr>
          <w:rPr>
            <w:rStyle w:val="Absatz-Standardschriftart"/>
          </w:rPr>
        </w:sdtEndPr>
        <w:sdtContent>
          <w:r w:rsidR="00834050">
            <w:rPr>
              <w:rStyle w:val="Platzhaltertext"/>
            </w:rPr>
            <w:t>………………………………</w:t>
          </w:r>
          <w:proofErr w:type="gramStart"/>
          <w:r w:rsidR="00834050">
            <w:rPr>
              <w:rStyle w:val="Platzhaltertext"/>
            </w:rPr>
            <w:t>…….</w:t>
          </w:r>
          <w:proofErr w:type="gramEnd"/>
          <w:r w:rsidR="00834050">
            <w:rPr>
              <w:rStyle w:val="Platzhaltertext"/>
            </w:rPr>
            <w:t>……………………………………………………</w:t>
          </w:r>
        </w:sdtContent>
      </w:sdt>
    </w:p>
    <w:p w14:paraId="27C2E8E5" w14:textId="77777777" w:rsidR="00B84B4F" w:rsidRPr="00113479" w:rsidRDefault="00F26E1E" w:rsidP="00CA634A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>
        <w:rPr>
          <w:rStyle w:val="Formatvorlage1"/>
          <w:rFonts w:cs="Arial"/>
        </w:rPr>
        <w:pict w14:anchorId="15C63A4C">
          <v:rect id="_x0000_i1026" style="width:0;height:1.5pt" o:hralign="center" o:hrstd="t" o:hr="t" fillcolor="#a0a0a0" stroked="f"/>
        </w:pict>
      </w:r>
    </w:p>
    <w:p w14:paraId="7B6D5C2D" w14:textId="77777777" w:rsidR="00CA634A" w:rsidRPr="00113479" w:rsidRDefault="00F26E1E">
      <w:pPr>
        <w:rPr>
          <w:rFonts w:cs="Arial"/>
        </w:rPr>
      </w:pPr>
      <w:r>
        <w:rPr>
          <w:rStyle w:val="Formatvorlage1"/>
          <w:rFonts w:cs="Arial"/>
        </w:rPr>
        <w:pict w14:anchorId="70B737FE">
          <v:rect id="_x0000_i1027" style="width:0;height:1.5pt" o:hralign="center" o:hrstd="t" o:hr="t" fillcolor="#a0a0a0" stroked="f"/>
        </w:pict>
      </w:r>
    </w:p>
    <w:p w14:paraId="2D761306" w14:textId="77777777" w:rsidR="00194B72" w:rsidRPr="00F401F9" w:rsidRDefault="00B84B4F" w:rsidP="002B08DC">
      <w:pPr>
        <w:spacing w:line="360" w:lineRule="auto"/>
        <w:jc w:val="center"/>
        <w:rPr>
          <w:rFonts w:cs="Arial"/>
          <w:b/>
          <w:bCs/>
        </w:rPr>
      </w:pPr>
      <w:r w:rsidRPr="00113479">
        <w:rPr>
          <w:rFonts w:cs="Arial"/>
          <w:b/>
          <w:bCs/>
        </w:rPr>
        <w:t>Organisatorisches</w:t>
      </w:r>
    </w:p>
    <w:p w14:paraId="25C49D94" w14:textId="7E36CDC6" w:rsidR="008F7291" w:rsidRPr="002A2A01" w:rsidRDefault="008F7291" w:rsidP="007539C1">
      <w:pPr>
        <w:spacing w:line="360" w:lineRule="auto"/>
        <w:rPr>
          <w:rFonts w:cs="Arial"/>
          <w:iCs/>
        </w:rPr>
      </w:pPr>
      <w:r w:rsidRPr="00113479">
        <w:rPr>
          <w:rFonts w:cs="Arial"/>
          <w:iCs/>
        </w:rPr>
        <w:t>Ab welchem Datum benötigen Sie eine Tages</w:t>
      </w:r>
      <w:r w:rsidR="00113479">
        <w:rPr>
          <w:rFonts w:cs="Arial"/>
          <w:iCs/>
        </w:rPr>
        <w:t>familie</w:t>
      </w:r>
      <w:r w:rsidRPr="00113479">
        <w:rPr>
          <w:rFonts w:cs="Arial"/>
          <w:iCs/>
        </w:rPr>
        <w:t>?</w:t>
      </w:r>
      <w:r w:rsidR="002A2A01">
        <w:rPr>
          <w:rFonts w:cs="Arial"/>
          <w:iCs/>
        </w:rPr>
        <w:t xml:space="preserve"> </w:t>
      </w:r>
      <w:sdt>
        <w:sdtPr>
          <w:rPr>
            <w:rStyle w:val="Formatvorlage1"/>
            <w:rFonts w:cs="Arial"/>
          </w:rPr>
          <w:id w:val="-12537338"/>
          <w:placeholder>
            <w:docPart w:val="39D4699D18D84B52BBDEAA91C52A166B"/>
          </w:placeholder>
          <w:showingPlcHdr/>
        </w:sdtPr>
        <w:sdtEndPr>
          <w:rPr>
            <w:rStyle w:val="Absatz-Standardschriftart"/>
          </w:rPr>
        </w:sdtEndPr>
        <w:sdtContent>
          <w:r w:rsidR="005E4B04">
            <w:rPr>
              <w:rStyle w:val="Platzhaltertext"/>
            </w:rPr>
            <w:t>…………………………………….…..</w:t>
          </w:r>
        </w:sdtContent>
      </w:sdt>
    </w:p>
    <w:p w14:paraId="02DE0CCA" w14:textId="77777777" w:rsidR="008F7291" w:rsidRPr="00113479" w:rsidRDefault="008F7291" w:rsidP="001F04B3">
      <w:pPr>
        <w:spacing w:line="360" w:lineRule="auto"/>
        <w:rPr>
          <w:rFonts w:cs="Arial"/>
          <w:iCs/>
        </w:rPr>
      </w:pPr>
      <w:r w:rsidRPr="00113479">
        <w:rPr>
          <w:rFonts w:cs="Arial"/>
          <w:iCs/>
        </w:rPr>
        <w:t>Gewünschte Betreuungszeiten</w:t>
      </w:r>
      <w:r w:rsidR="0061021A" w:rsidRPr="00113479">
        <w:rPr>
          <w:rFonts w:cs="Arial"/>
          <w:iCs/>
        </w:rPr>
        <w:t>:</w:t>
      </w:r>
    </w:p>
    <w:p w14:paraId="1B9D4294" w14:textId="77777777" w:rsidR="0061021A" w:rsidRPr="00113479" w:rsidRDefault="00F26E1E" w:rsidP="004F777A">
      <w:pPr>
        <w:spacing w:line="360" w:lineRule="auto"/>
        <w:rPr>
          <w:rFonts w:cs="Arial"/>
        </w:rPr>
      </w:pPr>
      <w:sdt>
        <w:sdtPr>
          <w:rPr>
            <w:rFonts w:cs="Arial"/>
          </w:rPr>
          <w:id w:val="548647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34050">
            <w:rPr>
              <w:rFonts w:ascii="MS Gothic" w:eastAsia="MS Gothic" w:hAnsi="MS Gothic" w:cs="Arial" w:hint="eastAsia"/>
            </w:rPr>
            <w:t>☐</w:t>
          </w:r>
        </w:sdtContent>
      </w:sdt>
      <w:r w:rsidR="00991B36" w:rsidRPr="00113479">
        <w:rPr>
          <w:rFonts w:cs="Arial"/>
        </w:rPr>
        <w:t xml:space="preserve"> w</w:t>
      </w:r>
      <w:r w:rsidR="00E4621F" w:rsidRPr="00113479">
        <w:rPr>
          <w:rFonts w:cs="Arial"/>
        </w:rPr>
        <w:t xml:space="preserve">öchentlich </w:t>
      </w:r>
      <w:sdt>
        <w:sdtPr>
          <w:rPr>
            <w:rFonts w:cs="Arial"/>
          </w:rPr>
          <w:id w:val="-7750912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991B36" w:rsidRPr="00113479">
        <w:rPr>
          <w:rFonts w:cs="Arial"/>
        </w:rPr>
        <w:t xml:space="preserve"> alle zwei Wochen </w:t>
      </w:r>
      <w:sdt>
        <w:sdtPr>
          <w:rPr>
            <w:rFonts w:cs="Arial"/>
          </w:rPr>
          <w:id w:val="-809783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991B36" w:rsidRPr="00113479">
        <w:rPr>
          <w:rFonts w:cs="Arial"/>
        </w:rPr>
        <w:t xml:space="preserve"> monatlich </w:t>
      </w:r>
      <w:sdt>
        <w:sdtPr>
          <w:rPr>
            <w:rFonts w:cs="Arial"/>
          </w:rPr>
          <w:id w:val="-1747266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7B5">
            <w:rPr>
              <w:rFonts w:ascii="MS Gothic" w:eastAsia="MS Gothic" w:hAnsi="MS Gothic" w:cs="Arial" w:hint="eastAsia"/>
            </w:rPr>
            <w:t>☐</w:t>
          </w:r>
        </w:sdtContent>
      </w:sdt>
      <w:r w:rsidR="00991B36" w:rsidRPr="00113479">
        <w:rPr>
          <w:rFonts w:cs="Arial"/>
        </w:rPr>
        <w:t xml:space="preserve"> nach Absprache unregelmässig</w:t>
      </w:r>
    </w:p>
    <w:p w14:paraId="7B0FED26" w14:textId="77777777" w:rsidR="008F7291" w:rsidRPr="00113479" w:rsidRDefault="008F7291" w:rsidP="00991512">
      <w:pPr>
        <w:tabs>
          <w:tab w:val="left" w:pos="1418"/>
          <w:tab w:val="left" w:pos="2835"/>
          <w:tab w:val="left" w:pos="4253"/>
          <w:tab w:val="left" w:pos="5670"/>
          <w:tab w:val="left" w:pos="7088"/>
          <w:tab w:val="left" w:pos="8505"/>
        </w:tabs>
        <w:spacing w:line="360" w:lineRule="auto"/>
        <w:rPr>
          <w:rFonts w:cs="Arial"/>
        </w:rPr>
      </w:pPr>
      <w:r w:rsidRPr="00113479">
        <w:rPr>
          <w:rFonts w:cs="Arial"/>
        </w:rPr>
        <w:lastRenderedPageBreak/>
        <w:t>Montag</w:t>
      </w:r>
      <w:r w:rsidRPr="00113479">
        <w:rPr>
          <w:rFonts w:cs="Arial"/>
        </w:rPr>
        <w:tab/>
        <w:t>vo</w:t>
      </w:r>
      <w:r w:rsidR="006D1B2F" w:rsidRPr="00113479">
        <w:rPr>
          <w:rFonts w:cs="Arial"/>
        </w:rPr>
        <w:t>n</w:t>
      </w:r>
      <w:r w:rsidR="0096587E" w:rsidRPr="00113479">
        <w:rPr>
          <w:rFonts w:cs="Arial"/>
        </w:rPr>
        <w:t xml:space="preserve"> </w:t>
      </w:r>
      <w:sdt>
        <w:sdtPr>
          <w:rPr>
            <w:rFonts w:cs="Arial"/>
          </w:rPr>
          <w:id w:val="265899572"/>
          <w:placeholder>
            <w:docPart w:val="A9F3C52FDBF84CCC9B7609A496A78B36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6587E" w:rsidRPr="00113479">
        <w:rPr>
          <w:rFonts w:cs="Arial"/>
        </w:rPr>
        <w:tab/>
      </w:r>
      <w:r w:rsidRPr="00113479">
        <w:rPr>
          <w:rFonts w:cs="Arial"/>
        </w:rPr>
        <w:t>bis</w:t>
      </w:r>
      <w:r w:rsidR="0096587E" w:rsidRPr="00113479">
        <w:rPr>
          <w:rFonts w:cs="Arial"/>
        </w:rPr>
        <w:t xml:space="preserve"> </w:t>
      </w:r>
      <w:sdt>
        <w:sdtPr>
          <w:rPr>
            <w:rFonts w:cs="Arial"/>
          </w:rPr>
          <w:id w:val="1722709108"/>
          <w:placeholder>
            <w:docPart w:val="BA04429471844A468E1F842477826972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6587E" w:rsidRPr="00113479">
        <w:rPr>
          <w:rFonts w:cs="Arial"/>
        </w:rPr>
        <w:tab/>
      </w:r>
      <w:r w:rsidR="005D5A6E" w:rsidRPr="00113479">
        <w:rPr>
          <w:rFonts w:cs="Arial"/>
        </w:rPr>
        <w:t>von</w:t>
      </w:r>
      <w:r w:rsidR="0096587E" w:rsidRPr="00113479">
        <w:rPr>
          <w:rFonts w:cs="Arial"/>
        </w:rPr>
        <w:t xml:space="preserve"> </w:t>
      </w:r>
      <w:sdt>
        <w:sdtPr>
          <w:rPr>
            <w:rFonts w:cs="Arial"/>
          </w:rPr>
          <w:id w:val="-638640245"/>
          <w:placeholder>
            <w:docPart w:val="303BF03CD75E44CB83FFFB244FE081DF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6587E" w:rsidRPr="00113479">
        <w:rPr>
          <w:rFonts w:cs="Arial"/>
        </w:rPr>
        <w:tab/>
      </w:r>
      <w:r w:rsidR="005D5A6E" w:rsidRPr="00113479">
        <w:rPr>
          <w:rFonts w:cs="Arial"/>
        </w:rPr>
        <w:t>bis</w:t>
      </w:r>
      <w:r w:rsidR="0096587E" w:rsidRPr="00113479">
        <w:rPr>
          <w:rFonts w:cs="Arial"/>
        </w:rPr>
        <w:t xml:space="preserve"> </w:t>
      </w:r>
      <w:sdt>
        <w:sdtPr>
          <w:rPr>
            <w:rFonts w:cs="Arial"/>
          </w:rPr>
          <w:id w:val="1340268099"/>
          <w:placeholder>
            <w:docPart w:val="571CD980352F460B8FCF1E9B76A057DC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von </w:t>
      </w:r>
      <w:sdt>
        <w:sdtPr>
          <w:rPr>
            <w:rFonts w:cs="Arial"/>
          </w:rPr>
          <w:id w:val="939420139"/>
          <w:placeholder>
            <w:docPart w:val="131B5EA515D04ADDA49CC532871A3A6B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bis </w:t>
      </w:r>
      <w:sdt>
        <w:sdtPr>
          <w:rPr>
            <w:rFonts w:cs="Arial"/>
          </w:rPr>
          <w:id w:val="519041633"/>
          <w:placeholder>
            <w:docPart w:val="9DBD60C4E3454C4D8BD960D86743E2FB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</w:p>
    <w:p w14:paraId="2D09C34A" w14:textId="77777777" w:rsidR="008F7291" w:rsidRPr="00113479" w:rsidRDefault="008F7291" w:rsidP="00991512">
      <w:pPr>
        <w:tabs>
          <w:tab w:val="left" w:pos="1418"/>
          <w:tab w:val="left" w:pos="1701"/>
          <w:tab w:val="left" w:pos="2835"/>
          <w:tab w:val="left" w:pos="4253"/>
          <w:tab w:val="left" w:pos="5670"/>
          <w:tab w:val="left" w:pos="7088"/>
          <w:tab w:val="left" w:pos="8505"/>
        </w:tabs>
        <w:spacing w:line="360" w:lineRule="auto"/>
        <w:rPr>
          <w:rFonts w:cs="Arial"/>
        </w:rPr>
      </w:pPr>
      <w:r w:rsidRPr="00113479">
        <w:rPr>
          <w:rFonts w:cs="Arial"/>
        </w:rPr>
        <w:t>Dienstag</w:t>
      </w:r>
      <w:r w:rsidRPr="00113479">
        <w:rPr>
          <w:rFonts w:cs="Arial"/>
        </w:rPr>
        <w:tab/>
      </w:r>
      <w:r w:rsidR="00E4621F" w:rsidRPr="00113479">
        <w:rPr>
          <w:rFonts w:cs="Arial"/>
        </w:rPr>
        <w:t xml:space="preserve">von </w:t>
      </w:r>
      <w:sdt>
        <w:sdtPr>
          <w:rPr>
            <w:rFonts w:cs="Arial"/>
          </w:rPr>
          <w:id w:val="-2016296140"/>
          <w:placeholder>
            <w:docPart w:val="BC7EF5BF9E5F4A7BB07B884443FD4D7A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0D43F7" w:rsidRPr="00113479">
        <w:rPr>
          <w:rFonts w:cs="Arial"/>
        </w:rPr>
        <w:tab/>
      </w:r>
      <w:r w:rsidR="00E4621F" w:rsidRPr="00113479">
        <w:rPr>
          <w:rFonts w:cs="Arial"/>
        </w:rPr>
        <w:t xml:space="preserve">bis </w:t>
      </w:r>
      <w:sdt>
        <w:sdtPr>
          <w:rPr>
            <w:rFonts w:cs="Arial"/>
          </w:rPr>
          <w:id w:val="214784486"/>
          <w:placeholder>
            <w:docPart w:val="978932A82E8D4354A473E1D511EA5C93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von </w:t>
      </w:r>
      <w:sdt>
        <w:sdtPr>
          <w:rPr>
            <w:rFonts w:cs="Arial"/>
          </w:rPr>
          <w:id w:val="884760336"/>
          <w:placeholder>
            <w:docPart w:val="D86A8F24550A4C8093B828BF1F887A25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bis </w:t>
      </w:r>
      <w:sdt>
        <w:sdtPr>
          <w:rPr>
            <w:rFonts w:cs="Arial"/>
          </w:rPr>
          <w:id w:val="1069549482"/>
          <w:placeholder>
            <w:docPart w:val="B5491E4F10EF4A318416E711EE1B4FC7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von </w:t>
      </w:r>
      <w:sdt>
        <w:sdtPr>
          <w:rPr>
            <w:rFonts w:cs="Arial"/>
          </w:rPr>
          <w:id w:val="-1814790663"/>
          <w:placeholder>
            <w:docPart w:val="2A852F5D42D14E488091398989F25088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bis </w:t>
      </w:r>
      <w:sdt>
        <w:sdtPr>
          <w:rPr>
            <w:rFonts w:cs="Arial"/>
          </w:rPr>
          <w:id w:val="312689502"/>
          <w:placeholder>
            <w:docPart w:val="69B7C402521A41959AA84162AAEDD204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</w:p>
    <w:p w14:paraId="6A95CAB7" w14:textId="77777777" w:rsidR="00E4621F" w:rsidRPr="00113479" w:rsidRDefault="008F7291" w:rsidP="00991512">
      <w:pPr>
        <w:tabs>
          <w:tab w:val="left" w:pos="1418"/>
          <w:tab w:val="left" w:pos="1701"/>
          <w:tab w:val="left" w:pos="2835"/>
          <w:tab w:val="left" w:pos="4253"/>
          <w:tab w:val="left" w:pos="5670"/>
          <w:tab w:val="left" w:pos="7088"/>
          <w:tab w:val="left" w:pos="8505"/>
        </w:tabs>
        <w:spacing w:line="360" w:lineRule="auto"/>
        <w:rPr>
          <w:rFonts w:cs="Arial"/>
        </w:rPr>
      </w:pPr>
      <w:r w:rsidRPr="00113479">
        <w:rPr>
          <w:rFonts w:cs="Arial"/>
        </w:rPr>
        <w:t>Mittwoch</w:t>
      </w:r>
      <w:r w:rsidRPr="00113479">
        <w:rPr>
          <w:rFonts w:cs="Arial"/>
        </w:rPr>
        <w:tab/>
      </w:r>
      <w:r w:rsidR="00E4621F" w:rsidRPr="00113479">
        <w:rPr>
          <w:rFonts w:cs="Arial"/>
        </w:rPr>
        <w:t xml:space="preserve">von </w:t>
      </w:r>
      <w:sdt>
        <w:sdtPr>
          <w:rPr>
            <w:rFonts w:cs="Arial"/>
          </w:rPr>
          <w:id w:val="-2071033019"/>
          <w:placeholder>
            <w:docPart w:val="CAA070EEF7B8495C9518FF6AB683A874"/>
          </w:placeholder>
          <w:showingPlcHdr/>
        </w:sdtPr>
        <w:sdtEndPr/>
        <w:sdtContent>
          <w:r w:rsidR="008462FB" w:rsidRPr="00113479">
            <w:rPr>
              <w:rStyle w:val="Platzhaltertext"/>
              <w:rFonts w:cs="Arial"/>
            </w:rPr>
            <w:t>…………</w:t>
          </w:r>
        </w:sdtContent>
      </w:sdt>
      <w:r w:rsidR="000D43F7" w:rsidRPr="00113479">
        <w:rPr>
          <w:rFonts w:cs="Arial"/>
        </w:rPr>
        <w:tab/>
      </w:r>
      <w:r w:rsidR="00E4621F" w:rsidRPr="00113479">
        <w:rPr>
          <w:rFonts w:cs="Arial"/>
        </w:rPr>
        <w:t xml:space="preserve">bis </w:t>
      </w:r>
      <w:sdt>
        <w:sdtPr>
          <w:rPr>
            <w:rFonts w:cs="Arial"/>
          </w:rPr>
          <w:id w:val="665598119"/>
          <w:placeholder>
            <w:docPart w:val="C0B5BC7FE9164AD8BCB5F4F786ECBCA3"/>
          </w:placeholder>
          <w:showingPlcHdr/>
        </w:sdtPr>
        <w:sdtEndPr/>
        <w:sdtContent>
          <w:r w:rsidR="008462F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von </w:t>
      </w:r>
      <w:sdt>
        <w:sdtPr>
          <w:rPr>
            <w:rFonts w:cs="Arial"/>
          </w:rPr>
          <w:id w:val="-1171711521"/>
          <w:placeholder>
            <w:docPart w:val="53D1F279801F45988F6E71B253EFF9F1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bis </w:t>
      </w:r>
      <w:sdt>
        <w:sdtPr>
          <w:rPr>
            <w:rFonts w:cs="Arial"/>
          </w:rPr>
          <w:id w:val="-770155705"/>
          <w:placeholder>
            <w:docPart w:val="9E1B9606B8744DE3AE38C23E67D2FC06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von </w:t>
      </w:r>
      <w:sdt>
        <w:sdtPr>
          <w:rPr>
            <w:rFonts w:cs="Arial"/>
          </w:rPr>
          <w:id w:val="1644002164"/>
          <w:placeholder>
            <w:docPart w:val="228BCB66115E4AD2836C9743150F6449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bis </w:t>
      </w:r>
      <w:sdt>
        <w:sdtPr>
          <w:rPr>
            <w:rFonts w:cs="Arial"/>
          </w:rPr>
          <w:id w:val="1959448381"/>
          <w:placeholder>
            <w:docPart w:val="149D157874144A7AB5F57FFBC7C0B0D8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</w:p>
    <w:p w14:paraId="0F8ED0B6" w14:textId="77777777" w:rsidR="008F7291" w:rsidRPr="00113479" w:rsidRDefault="008F7291" w:rsidP="00991512">
      <w:pPr>
        <w:tabs>
          <w:tab w:val="left" w:pos="1418"/>
          <w:tab w:val="left" w:pos="1701"/>
          <w:tab w:val="left" w:pos="2835"/>
          <w:tab w:val="left" w:pos="4253"/>
          <w:tab w:val="left" w:pos="5670"/>
          <w:tab w:val="left" w:pos="7088"/>
          <w:tab w:val="left" w:pos="8505"/>
        </w:tabs>
        <w:spacing w:line="360" w:lineRule="auto"/>
        <w:rPr>
          <w:rFonts w:cs="Arial"/>
        </w:rPr>
      </w:pPr>
      <w:r w:rsidRPr="00113479">
        <w:rPr>
          <w:rFonts w:cs="Arial"/>
        </w:rPr>
        <w:t>Donnerstag</w:t>
      </w:r>
      <w:r w:rsidRPr="00113479">
        <w:rPr>
          <w:rFonts w:cs="Arial"/>
        </w:rPr>
        <w:tab/>
      </w:r>
      <w:r w:rsidR="00E4621F" w:rsidRPr="00113479">
        <w:rPr>
          <w:rFonts w:cs="Arial"/>
        </w:rPr>
        <w:t xml:space="preserve">von </w:t>
      </w:r>
      <w:sdt>
        <w:sdtPr>
          <w:rPr>
            <w:rFonts w:cs="Arial"/>
          </w:rPr>
          <w:id w:val="2062282523"/>
          <w:placeholder>
            <w:docPart w:val="05020B6DFCD943AE887959D13D38814E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0D43F7" w:rsidRPr="00113479">
        <w:rPr>
          <w:rFonts w:cs="Arial"/>
        </w:rPr>
        <w:tab/>
      </w:r>
      <w:r w:rsidR="00E4621F" w:rsidRPr="00113479">
        <w:rPr>
          <w:rFonts w:cs="Arial"/>
        </w:rPr>
        <w:t xml:space="preserve">bis </w:t>
      </w:r>
      <w:sdt>
        <w:sdtPr>
          <w:rPr>
            <w:rFonts w:cs="Arial"/>
          </w:rPr>
          <w:id w:val="1361014259"/>
          <w:placeholder>
            <w:docPart w:val="AAFF4AEDB6CF4D108A47019FA3E8E99E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von </w:t>
      </w:r>
      <w:sdt>
        <w:sdtPr>
          <w:rPr>
            <w:rFonts w:cs="Arial"/>
          </w:rPr>
          <w:id w:val="1312376621"/>
          <w:placeholder>
            <w:docPart w:val="811E8FD67314457888853CD64B47E0EC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bis </w:t>
      </w:r>
      <w:sdt>
        <w:sdtPr>
          <w:rPr>
            <w:rFonts w:cs="Arial"/>
          </w:rPr>
          <w:id w:val="-511145239"/>
          <w:placeholder>
            <w:docPart w:val="DCC4D87A216B4397BED1D1B8DD243F28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von </w:t>
      </w:r>
      <w:sdt>
        <w:sdtPr>
          <w:rPr>
            <w:rFonts w:cs="Arial"/>
          </w:rPr>
          <w:id w:val="-1343773456"/>
          <w:placeholder>
            <w:docPart w:val="65640371ED574D58855A9A58548C584E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bis </w:t>
      </w:r>
      <w:sdt>
        <w:sdtPr>
          <w:rPr>
            <w:rFonts w:cs="Arial"/>
          </w:rPr>
          <w:id w:val="-189148422"/>
          <w:placeholder>
            <w:docPart w:val="593FF3210E034CA0B3039F3D38C27480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</w:p>
    <w:p w14:paraId="74E97DC0" w14:textId="77777777" w:rsidR="008F7291" w:rsidRPr="00113479" w:rsidRDefault="008F7291" w:rsidP="00991512">
      <w:pPr>
        <w:tabs>
          <w:tab w:val="left" w:pos="1418"/>
          <w:tab w:val="left" w:pos="1701"/>
          <w:tab w:val="left" w:pos="2835"/>
          <w:tab w:val="left" w:pos="4253"/>
          <w:tab w:val="left" w:pos="5670"/>
          <w:tab w:val="left" w:pos="7088"/>
          <w:tab w:val="left" w:pos="8505"/>
        </w:tabs>
        <w:spacing w:line="360" w:lineRule="auto"/>
        <w:rPr>
          <w:rFonts w:cs="Arial"/>
        </w:rPr>
      </w:pPr>
      <w:r w:rsidRPr="00113479">
        <w:rPr>
          <w:rFonts w:cs="Arial"/>
        </w:rPr>
        <w:t>Freitag</w:t>
      </w:r>
      <w:r w:rsidRPr="00113479">
        <w:rPr>
          <w:rFonts w:cs="Arial"/>
        </w:rPr>
        <w:tab/>
      </w:r>
      <w:r w:rsidR="00E4621F" w:rsidRPr="00113479">
        <w:rPr>
          <w:rFonts w:cs="Arial"/>
        </w:rPr>
        <w:t xml:space="preserve">von </w:t>
      </w:r>
      <w:sdt>
        <w:sdtPr>
          <w:rPr>
            <w:rFonts w:cs="Arial"/>
          </w:rPr>
          <w:id w:val="-1667935201"/>
          <w:placeholder>
            <w:docPart w:val="BB2ABD7D11AF4921AEAC0B3592045260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113479" w:rsidRPr="00113479">
        <w:rPr>
          <w:rFonts w:cs="Arial"/>
        </w:rPr>
        <w:tab/>
      </w:r>
      <w:r w:rsidR="00E4621F" w:rsidRPr="00113479">
        <w:rPr>
          <w:rFonts w:cs="Arial"/>
        </w:rPr>
        <w:t xml:space="preserve">bis </w:t>
      </w:r>
      <w:sdt>
        <w:sdtPr>
          <w:rPr>
            <w:rFonts w:cs="Arial"/>
          </w:rPr>
          <w:id w:val="-2108411821"/>
          <w:placeholder>
            <w:docPart w:val="AEF8927A7F244746B6A521E1E7B29A77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von </w:t>
      </w:r>
      <w:sdt>
        <w:sdtPr>
          <w:rPr>
            <w:rFonts w:cs="Arial"/>
          </w:rPr>
          <w:id w:val="901099059"/>
          <w:placeholder>
            <w:docPart w:val="73090FCB7A844A56A627BDB05658D65E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E4621F" w:rsidRPr="00113479">
        <w:rPr>
          <w:rFonts w:cs="Arial"/>
        </w:rPr>
        <w:tab/>
        <w:t xml:space="preserve">bis </w:t>
      </w:r>
      <w:sdt>
        <w:sdtPr>
          <w:rPr>
            <w:rFonts w:cs="Arial"/>
          </w:rPr>
          <w:id w:val="897555644"/>
          <w:placeholder>
            <w:docPart w:val="DBAC85E07A2B4975A19FADDD812EE76C"/>
          </w:placeholder>
          <w:showingPlcHdr/>
        </w:sdtPr>
        <w:sdtEndPr/>
        <w:sdtContent>
          <w:r w:rsidR="00262DDB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von </w:t>
      </w:r>
      <w:sdt>
        <w:sdtPr>
          <w:rPr>
            <w:rFonts w:cs="Arial"/>
          </w:rPr>
          <w:id w:val="2121713350"/>
          <w:placeholder>
            <w:docPart w:val="080B543C9663473496DA07B7A45F9D9C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  <w:r w:rsidR="00991512">
        <w:rPr>
          <w:rFonts w:cs="Arial"/>
        </w:rPr>
        <w:tab/>
        <w:t xml:space="preserve">bis </w:t>
      </w:r>
      <w:sdt>
        <w:sdtPr>
          <w:rPr>
            <w:rFonts w:cs="Arial"/>
          </w:rPr>
          <w:id w:val="-47920726"/>
          <w:placeholder>
            <w:docPart w:val="5DB8AB59F38A458BA59D19E1A3A6CC29"/>
          </w:placeholder>
          <w:showingPlcHdr/>
        </w:sdtPr>
        <w:sdtEndPr/>
        <w:sdtContent>
          <w:r w:rsidR="00991512" w:rsidRPr="00113479">
            <w:rPr>
              <w:rStyle w:val="Platzhaltertext"/>
              <w:rFonts w:cs="Arial"/>
            </w:rPr>
            <w:t>…………</w:t>
          </w:r>
        </w:sdtContent>
      </w:sdt>
    </w:p>
    <w:p w14:paraId="3C8A3253" w14:textId="77777777" w:rsidR="00664358" w:rsidRPr="00113479" w:rsidRDefault="00991B36" w:rsidP="001D4604">
      <w:pPr>
        <w:spacing w:after="240" w:line="360" w:lineRule="auto"/>
        <w:rPr>
          <w:rFonts w:cs="Arial"/>
        </w:rPr>
      </w:pPr>
      <w:r w:rsidRPr="00113479">
        <w:rPr>
          <w:rFonts w:cs="Arial"/>
        </w:rPr>
        <w:t xml:space="preserve">Bemerkung: </w:t>
      </w:r>
      <w:sdt>
        <w:sdtPr>
          <w:rPr>
            <w:rFonts w:cs="Arial"/>
          </w:rPr>
          <w:id w:val="1177611753"/>
          <w:placeholder>
            <w:docPart w:val="E3AE9E927E9A4607B68FC205BCA6A572"/>
          </w:placeholder>
          <w:showingPlcHdr/>
        </w:sdtPr>
        <w:sdtEndPr/>
        <w:sdtContent>
          <w:r w:rsidR="00A027FC">
            <w:rPr>
              <w:rFonts w:cs="Arial"/>
            </w:rPr>
            <w:t>…………………………………………………………………………………………</w:t>
          </w:r>
          <w:proofErr w:type="gramStart"/>
          <w:r w:rsidR="00A027FC">
            <w:rPr>
              <w:rFonts w:cs="Arial"/>
            </w:rPr>
            <w:t>…….</w:t>
          </w:r>
          <w:proofErr w:type="gramEnd"/>
          <w:r w:rsidR="00A027FC">
            <w:rPr>
              <w:rFonts w:cs="Arial"/>
            </w:rPr>
            <w:t>.…</w:t>
          </w:r>
        </w:sdtContent>
      </w:sdt>
    </w:p>
    <w:p w14:paraId="1CB9727F" w14:textId="77777777" w:rsidR="00991B36" w:rsidRPr="00113479" w:rsidRDefault="008F7291" w:rsidP="001F04B3">
      <w:pPr>
        <w:spacing w:line="360" w:lineRule="auto"/>
        <w:rPr>
          <w:rFonts w:cs="Arial"/>
          <w:iCs/>
        </w:rPr>
      </w:pPr>
      <w:r w:rsidRPr="00113479">
        <w:rPr>
          <w:rFonts w:cs="Arial"/>
          <w:iCs/>
        </w:rPr>
        <w:t>Voraussichtliche Dauer des Betreuungsverhältnisses</w:t>
      </w:r>
      <w:r w:rsidR="00E4621F" w:rsidRPr="00113479">
        <w:rPr>
          <w:rFonts w:cs="Arial"/>
          <w:iCs/>
        </w:rPr>
        <w:t>?</w:t>
      </w:r>
    </w:p>
    <w:p w14:paraId="116A2B89" w14:textId="77777777" w:rsidR="008F7291" w:rsidRPr="00113479" w:rsidRDefault="00F26E1E" w:rsidP="00720876">
      <w:pPr>
        <w:tabs>
          <w:tab w:val="left" w:pos="1701"/>
        </w:tabs>
        <w:spacing w:line="360" w:lineRule="auto"/>
        <w:rPr>
          <w:rFonts w:cs="Arial"/>
        </w:rPr>
      </w:pPr>
      <w:sdt>
        <w:sdtPr>
          <w:rPr>
            <w:rFonts w:cs="Arial"/>
          </w:rPr>
          <w:id w:val="834039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7B5">
            <w:rPr>
              <w:rFonts w:ascii="MS Gothic" w:eastAsia="MS Gothic" w:hAnsi="MS Gothic" w:cs="Arial" w:hint="eastAsia"/>
            </w:rPr>
            <w:t>☐</w:t>
          </w:r>
        </w:sdtContent>
      </w:sdt>
      <w:r w:rsidR="00E4621F" w:rsidRPr="00113479">
        <w:rPr>
          <w:rFonts w:cs="Arial"/>
        </w:rPr>
        <w:t xml:space="preserve"> unbefristet</w:t>
      </w:r>
      <w:r w:rsidR="00991B36" w:rsidRPr="00113479">
        <w:rPr>
          <w:rFonts w:cs="Arial"/>
        </w:rPr>
        <w:tab/>
      </w:r>
      <w:sdt>
        <w:sdtPr>
          <w:rPr>
            <w:rFonts w:cs="Arial"/>
          </w:rPr>
          <w:id w:val="-128787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E4621F" w:rsidRPr="00113479">
        <w:rPr>
          <w:rFonts w:cs="Arial"/>
        </w:rPr>
        <w:t xml:space="preserve"> befristet bis </w:t>
      </w:r>
      <w:sdt>
        <w:sdtPr>
          <w:rPr>
            <w:rFonts w:cs="Arial"/>
          </w:rPr>
          <w:id w:val="-915168599"/>
          <w:placeholder>
            <w:docPart w:val="00E6A2BCBCA1422CB9FD4E69BBA1465D"/>
          </w:placeholder>
          <w:showingPlcHdr/>
        </w:sdtPr>
        <w:sdtEndPr/>
        <w:sdtContent>
          <w:r w:rsidR="00262DDB">
            <w:t>…………………………………………………………</w:t>
          </w:r>
          <w:proofErr w:type="gramStart"/>
          <w:r w:rsidR="00262DDB">
            <w:t>…….</w:t>
          </w:r>
          <w:proofErr w:type="gramEnd"/>
        </w:sdtContent>
      </w:sdt>
    </w:p>
    <w:p w14:paraId="3114DF7E" w14:textId="77777777" w:rsidR="00DE64A4" w:rsidRDefault="00DE64A4" w:rsidP="00185BE8">
      <w:pPr>
        <w:tabs>
          <w:tab w:val="left" w:pos="1701"/>
          <w:tab w:val="left" w:pos="3402"/>
          <w:tab w:val="left" w:pos="5103"/>
          <w:tab w:val="left" w:pos="6804"/>
        </w:tabs>
        <w:spacing w:before="240" w:line="360" w:lineRule="auto"/>
        <w:rPr>
          <w:rFonts w:cs="Arial"/>
        </w:rPr>
      </w:pPr>
      <w:r>
        <w:rPr>
          <w:rFonts w:cs="Arial"/>
        </w:rPr>
        <w:t>In welchen Regionen/Gemeinden darf nach einer Tagesfamilie gesucht werden?</w:t>
      </w:r>
    </w:p>
    <w:sdt>
      <w:sdtPr>
        <w:rPr>
          <w:rFonts w:cs="Arial"/>
        </w:rPr>
        <w:id w:val="950200353"/>
        <w:placeholder>
          <w:docPart w:val="E3998747B1B34DF7B8068658C89C6029"/>
        </w:placeholder>
        <w:showingPlcHdr/>
      </w:sdtPr>
      <w:sdtEndPr/>
      <w:sdtContent>
        <w:p w14:paraId="08CEAB82" w14:textId="77777777" w:rsidR="00DE64A4" w:rsidRPr="00113479" w:rsidRDefault="00FB17B5" w:rsidP="00DE64A4">
          <w:pPr>
            <w:tabs>
              <w:tab w:val="left" w:pos="1701"/>
              <w:tab w:val="left" w:pos="3402"/>
              <w:tab w:val="left" w:pos="5103"/>
              <w:tab w:val="left" w:pos="6804"/>
            </w:tabs>
            <w:spacing w:line="360" w:lineRule="auto"/>
            <w:rPr>
              <w:rFonts w:cs="Arial"/>
            </w:rPr>
          </w:pPr>
          <w:r>
            <w:rPr>
              <w:rFonts w:cs="Arial"/>
            </w:rPr>
            <w:t>…</w:t>
          </w:r>
          <w:r>
            <w:rPr>
              <w:rStyle w:val="Platzhaltertext"/>
            </w:rPr>
            <w:t>………………………………………………………………………………………………………………</w:t>
          </w:r>
        </w:p>
      </w:sdtContent>
    </w:sdt>
    <w:p w14:paraId="7B965FAF" w14:textId="77777777" w:rsidR="00991B36" w:rsidRPr="00113479" w:rsidRDefault="008F7291" w:rsidP="001F04B3">
      <w:pPr>
        <w:spacing w:line="360" w:lineRule="auto"/>
        <w:rPr>
          <w:rFonts w:cs="Arial"/>
        </w:rPr>
      </w:pPr>
      <w:r w:rsidRPr="00113479">
        <w:rPr>
          <w:rFonts w:cs="Arial"/>
          <w:iCs/>
        </w:rPr>
        <w:t xml:space="preserve">Wie können Sie </w:t>
      </w:r>
      <w:r w:rsidR="006923A9">
        <w:rPr>
          <w:rFonts w:cs="Arial"/>
          <w:iCs/>
        </w:rPr>
        <w:t>I</w:t>
      </w:r>
      <w:r w:rsidR="00DE64A4">
        <w:rPr>
          <w:rFonts w:cs="Arial"/>
          <w:iCs/>
        </w:rPr>
        <w:t>hr</w:t>
      </w:r>
      <w:r w:rsidR="00DE64A4" w:rsidRPr="00113479">
        <w:rPr>
          <w:rFonts w:cs="Arial"/>
          <w:iCs/>
        </w:rPr>
        <w:t xml:space="preserve"> </w:t>
      </w:r>
      <w:r w:rsidRPr="00113479">
        <w:rPr>
          <w:rFonts w:cs="Arial"/>
          <w:iCs/>
        </w:rPr>
        <w:t xml:space="preserve">Kind </w:t>
      </w:r>
      <w:r w:rsidR="00B05351">
        <w:rPr>
          <w:rFonts w:cs="Arial"/>
          <w:iCs/>
        </w:rPr>
        <w:t>zur Tagesfamilie</w:t>
      </w:r>
      <w:r w:rsidRPr="00113479">
        <w:rPr>
          <w:rFonts w:cs="Arial"/>
          <w:iCs/>
        </w:rPr>
        <w:t xml:space="preserve"> bringen?</w:t>
      </w:r>
    </w:p>
    <w:p w14:paraId="52E1A506" w14:textId="77777777" w:rsidR="004B7139" w:rsidRDefault="00F26E1E" w:rsidP="00720876">
      <w:pPr>
        <w:tabs>
          <w:tab w:val="left" w:pos="1701"/>
          <w:tab w:val="left" w:pos="3402"/>
          <w:tab w:val="left" w:pos="5103"/>
          <w:tab w:val="left" w:pos="6804"/>
        </w:tabs>
        <w:spacing w:line="360" w:lineRule="auto"/>
        <w:rPr>
          <w:rFonts w:cs="Arial"/>
        </w:rPr>
      </w:pPr>
      <w:sdt>
        <w:sdtPr>
          <w:rPr>
            <w:rFonts w:cs="Arial"/>
          </w:rPr>
          <w:id w:val="23757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17B5">
            <w:rPr>
              <w:rFonts w:ascii="MS Gothic" w:eastAsia="MS Gothic" w:hAnsi="MS Gothic" w:cs="Arial" w:hint="eastAsia"/>
            </w:rPr>
            <w:t>☐</w:t>
          </w:r>
        </w:sdtContent>
      </w:sdt>
      <w:r w:rsidR="008F7291" w:rsidRPr="00113479">
        <w:rPr>
          <w:rFonts w:cs="Arial"/>
        </w:rPr>
        <w:t xml:space="preserve"> mit Auto</w:t>
      </w:r>
      <w:r w:rsidR="008F7291" w:rsidRPr="00113479">
        <w:rPr>
          <w:rFonts w:cs="Arial"/>
        </w:rPr>
        <w:tab/>
      </w:r>
      <w:sdt>
        <w:sdtPr>
          <w:rPr>
            <w:rFonts w:cs="Arial"/>
          </w:rPr>
          <w:id w:val="1500159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8F7291" w:rsidRPr="00113479">
        <w:rPr>
          <w:rFonts w:cs="Arial"/>
        </w:rPr>
        <w:t xml:space="preserve"> mit Velo</w:t>
      </w:r>
      <w:r w:rsidR="00991B36" w:rsidRPr="00113479">
        <w:rPr>
          <w:rFonts w:cs="Arial"/>
        </w:rPr>
        <w:tab/>
      </w:r>
      <w:sdt>
        <w:sdtPr>
          <w:rPr>
            <w:rFonts w:cs="Arial"/>
          </w:rPr>
          <w:id w:val="-1177805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8F7291" w:rsidRPr="00113479">
        <w:rPr>
          <w:rFonts w:cs="Arial"/>
        </w:rPr>
        <w:t xml:space="preserve"> zu Fuss</w:t>
      </w:r>
    </w:p>
    <w:p w14:paraId="51B243AD" w14:textId="414A1598" w:rsidR="00DE2104" w:rsidRDefault="00DE2104" w:rsidP="00720876">
      <w:pPr>
        <w:tabs>
          <w:tab w:val="left" w:pos="1701"/>
          <w:tab w:val="left" w:pos="3402"/>
          <w:tab w:val="left" w:pos="5103"/>
          <w:tab w:val="left" w:pos="6804"/>
        </w:tabs>
        <w:spacing w:line="360" w:lineRule="auto"/>
        <w:rPr>
          <w:rFonts w:cs="Arial"/>
        </w:rPr>
      </w:pPr>
      <w:r>
        <w:rPr>
          <w:rFonts w:cs="Arial"/>
        </w:rPr>
        <w:t>Durch wen darf Ihr Kind in der Tagesfamilie abgeholt werden</w:t>
      </w:r>
      <w:r w:rsidR="00C610E9">
        <w:rPr>
          <w:rFonts w:cs="Arial"/>
        </w:rPr>
        <w:t xml:space="preserve"> (Name, Telefonnummer)</w:t>
      </w:r>
      <w:r w:rsidR="00CC7496">
        <w:rPr>
          <w:rFonts w:cs="Arial"/>
        </w:rPr>
        <w:t>?</w:t>
      </w:r>
      <w:r w:rsidR="00C610E9">
        <w:rPr>
          <w:rFonts w:cs="Arial"/>
        </w:rPr>
        <w:t xml:space="preserve"> </w:t>
      </w:r>
    </w:p>
    <w:sdt>
      <w:sdtPr>
        <w:rPr>
          <w:rFonts w:cs="Arial"/>
        </w:rPr>
        <w:id w:val="1001326335"/>
        <w:placeholder>
          <w:docPart w:val="FD70C9B74928467B83FA30CFB648D5FA"/>
        </w:placeholder>
      </w:sdtPr>
      <w:sdtContent>
        <w:p w14:paraId="50E36BB0" w14:textId="0C6162AA" w:rsidR="00CC7496" w:rsidRDefault="00CC7496" w:rsidP="00CC7496">
          <w:pPr>
            <w:tabs>
              <w:tab w:val="left" w:pos="1701"/>
              <w:tab w:val="left" w:pos="3402"/>
              <w:tab w:val="left" w:pos="5103"/>
              <w:tab w:val="left" w:pos="6804"/>
            </w:tabs>
            <w:spacing w:line="360" w:lineRule="auto"/>
            <w:rPr>
              <w:rFonts w:cs="Arial"/>
            </w:rPr>
          </w:pPr>
          <w:r>
            <w:rPr>
              <w:rFonts w:cs="Arial"/>
            </w:rPr>
            <w:t>…………………………………………………………………………………………………………………..</w:t>
          </w:r>
        </w:p>
      </w:sdtContent>
    </w:sdt>
    <w:sdt>
      <w:sdtPr>
        <w:rPr>
          <w:rFonts w:cs="Arial"/>
        </w:rPr>
        <w:id w:val="1789398628"/>
        <w:placeholder>
          <w:docPart w:val="8CF232AE23EE488D9428E3AAD1FC23AC"/>
        </w:placeholder>
      </w:sdtPr>
      <w:sdtEndPr/>
      <w:sdtContent>
        <w:p w14:paraId="0306CC66" w14:textId="39726CE8" w:rsidR="00CC7496" w:rsidRDefault="00CC7496" w:rsidP="00720876">
          <w:pPr>
            <w:tabs>
              <w:tab w:val="left" w:pos="1701"/>
              <w:tab w:val="left" w:pos="3402"/>
              <w:tab w:val="left" w:pos="5103"/>
              <w:tab w:val="left" w:pos="6804"/>
            </w:tabs>
            <w:spacing w:line="360" w:lineRule="auto"/>
            <w:rPr>
              <w:rFonts w:cs="Arial"/>
            </w:rPr>
          </w:pPr>
          <w:r>
            <w:rPr>
              <w:rFonts w:cs="Arial"/>
            </w:rPr>
            <w:t>…………………………………………………………………………………………………………………..</w:t>
          </w:r>
        </w:p>
      </w:sdtContent>
    </w:sdt>
    <w:p w14:paraId="3584B91D" w14:textId="77777777" w:rsidR="00B84B4F" w:rsidRPr="00113479" w:rsidRDefault="00F26E1E" w:rsidP="00720876">
      <w:pPr>
        <w:tabs>
          <w:tab w:val="left" w:pos="1701"/>
          <w:tab w:val="left" w:pos="3402"/>
          <w:tab w:val="left" w:pos="5103"/>
          <w:tab w:val="left" w:pos="6804"/>
        </w:tabs>
        <w:spacing w:line="360" w:lineRule="auto"/>
        <w:rPr>
          <w:rFonts w:cs="Arial"/>
        </w:rPr>
      </w:pPr>
      <w:r>
        <w:rPr>
          <w:rStyle w:val="Formatvorlage1"/>
          <w:rFonts w:cs="Arial"/>
        </w:rPr>
        <w:pict w14:anchorId="3FEC08EE">
          <v:rect id="_x0000_i1028" style="width:0;height:1.5pt" o:hralign="center" o:hrstd="t" o:hr="t" fillcolor="#a0a0a0" stroked="f"/>
        </w:pict>
      </w:r>
    </w:p>
    <w:p w14:paraId="3FBE5085" w14:textId="77777777" w:rsidR="00B84B4F" w:rsidRPr="00113479" w:rsidRDefault="00B84B4F" w:rsidP="002B08DC">
      <w:pPr>
        <w:spacing w:line="276" w:lineRule="auto"/>
        <w:jc w:val="center"/>
        <w:rPr>
          <w:rFonts w:cs="Arial"/>
          <w:b/>
        </w:rPr>
      </w:pPr>
      <w:r w:rsidRPr="00113479">
        <w:rPr>
          <w:rFonts w:cs="Arial"/>
          <w:b/>
        </w:rPr>
        <w:t>Gesundheitliches</w:t>
      </w:r>
    </w:p>
    <w:p w14:paraId="0323E6FF" w14:textId="77777777" w:rsidR="000602D6" w:rsidRDefault="005C0184" w:rsidP="00273E71">
      <w:pPr>
        <w:tabs>
          <w:tab w:val="left" w:pos="5103"/>
        </w:tabs>
        <w:spacing w:line="360" w:lineRule="auto"/>
        <w:rPr>
          <w:rFonts w:cs="Arial"/>
        </w:rPr>
      </w:pPr>
      <w:r>
        <w:rPr>
          <w:rFonts w:cs="Arial"/>
        </w:rPr>
        <w:t xml:space="preserve">Name </w:t>
      </w:r>
      <w:r w:rsidR="000602D6">
        <w:rPr>
          <w:rFonts w:cs="Arial"/>
        </w:rPr>
        <w:t xml:space="preserve">Kind: </w:t>
      </w:r>
      <w:sdt>
        <w:sdtPr>
          <w:rPr>
            <w:rFonts w:cs="Arial"/>
          </w:rPr>
          <w:id w:val="-719137688"/>
          <w:placeholder>
            <w:docPart w:val="DA9C2BB89AF245C1B3EF9D213102FCB3"/>
          </w:placeholder>
          <w:showingPlcHdr/>
        </w:sdtPr>
        <w:sdtEndPr/>
        <w:sdtContent>
          <w:r w:rsidR="00FB17B5">
            <w:rPr>
              <w:rStyle w:val="Platzhaltertext"/>
            </w:rPr>
            <w:t>……………………………</w:t>
          </w:r>
        </w:sdtContent>
      </w:sdt>
      <w:r w:rsidR="000602D6">
        <w:rPr>
          <w:rFonts w:cs="Arial"/>
        </w:rPr>
        <w:tab/>
      </w:r>
      <w:r>
        <w:rPr>
          <w:rFonts w:cs="Arial"/>
        </w:rPr>
        <w:t xml:space="preserve">Name </w:t>
      </w:r>
      <w:r w:rsidR="000602D6">
        <w:rPr>
          <w:rFonts w:cs="Arial"/>
        </w:rPr>
        <w:t xml:space="preserve">Kind: </w:t>
      </w:r>
      <w:sdt>
        <w:sdtPr>
          <w:rPr>
            <w:rFonts w:cs="Arial"/>
          </w:rPr>
          <w:id w:val="-137651837"/>
          <w:placeholder>
            <w:docPart w:val="1F36ADD3A866470EADF1417ED47D8B9D"/>
          </w:placeholder>
          <w:showingPlcHdr/>
        </w:sdtPr>
        <w:sdtEndPr/>
        <w:sdtContent>
          <w:r w:rsidR="00834050">
            <w:rPr>
              <w:rStyle w:val="Platzhaltertext"/>
            </w:rPr>
            <w:t>……………………………</w:t>
          </w:r>
        </w:sdtContent>
      </w:sdt>
    </w:p>
    <w:p w14:paraId="13616E9A" w14:textId="77777777" w:rsidR="00514A4A" w:rsidRPr="00113479" w:rsidRDefault="00972A8A" w:rsidP="00273E71">
      <w:pPr>
        <w:tabs>
          <w:tab w:val="left" w:pos="5103"/>
        </w:tabs>
        <w:spacing w:line="360" w:lineRule="auto"/>
        <w:rPr>
          <w:rFonts w:cs="Arial"/>
        </w:rPr>
      </w:pPr>
      <w:r w:rsidRPr="00113479">
        <w:rPr>
          <w:rFonts w:cs="Arial"/>
        </w:rPr>
        <w:t>Leidet Ihr Kind unter einer Allergie?</w:t>
      </w:r>
      <w:r w:rsidR="000602D6">
        <w:rPr>
          <w:rFonts w:cs="Arial"/>
        </w:rPr>
        <w:tab/>
      </w:r>
      <w:r w:rsidR="000602D6" w:rsidRPr="00113479">
        <w:rPr>
          <w:rFonts w:cs="Arial"/>
        </w:rPr>
        <w:t>Leidet Ihr Kind unter einer Allergie?</w:t>
      </w:r>
    </w:p>
    <w:p w14:paraId="1BDCB2A3" w14:textId="77777777" w:rsidR="003F7BFA" w:rsidRPr="00113479" w:rsidRDefault="00F26E1E" w:rsidP="001C1329">
      <w:pPr>
        <w:tabs>
          <w:tab w:val="left" w:pos="993"/>
          <w:tab w:val="left" w:pos="1843"/>
          <w:tab w:val="left" w:pos="2835"/>
          <w:tab w:val="left" w:pos="5103"/>
          <w:tab w:val="left" w:pos="6096"/>
          <w:tab w:val="left" w:pos="6946"/>
          <w:tab w:val="left" w:pos="7938"/>
        </w:tabs>
        <w:spacing w:line="360" w:lineRule="auto"/>
        <w:rPr>
          <w:rFonts w:cs="Arial"/>
        </w:rPr>
      </w:pPr>
      <w:sdt>
        <w:sdtPr>
          <w:rPr>
            <w:rFonts w:cs="Arial"/>
          </w:rPr>
          <w:id w:val="-61259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514A4A" w:rsidRPr="00113479">
        <w:rPr>
          <w:rFonts w:cs="Arial"/>
        </w:rPr>
        <w:t xml:space="preserve"> Nein</w:t>
      </w:r>
      <w:r w:rsidR="00514A4A" w:rsidRPr="00113479">
        <w:rPr>
          <w:rFonts w:cs="Arial"/>
        </w:rPr>
        <w:tab/>
      </w:r>
      <w:sdt>
        <w:sdtPr>
          <w:rPr>
            <w:rFonts w:cs="Arial"/>
          </w:rPr>
          <w:id w:val="-1071273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514A4A" w:rsidRPr="00113479">
        <w:rPr>
          <w:rFonts w:cs="Arial"/>
        </w:rPr>
        <w:t xml:space="preserve"> Ja</w:t>
      </w:r>
      <w:r w:rsidR="002052A8" w:rsidRPr="00113479">
        <w:rPr>
          <w:rFonts w:cs="Arial"/>
        </w:rPr>
        <w:tab/>
      </w:r>
      <w:r w:rsidR="00514A4A" w:rsidRPr="00113479">
        <w:rPr>
          <w:rFonts w:cs="Arial"/>
        </w:rPr>
        <w:t>Welche:</w:t>
      </w:r>
      <w:r w:rsidR="007477BB" w:rsidRPr="00113479">
        <w:rPr>
          <w:rFonts w:cs="Arial"/>
        </w:rPr>
        <w:tab/>
      </w:r>
      <w:r w:rsidR="00514A4A" w:rsidRPr="00113479">
        <w:rPr>
          <w:rFonts w:cs="Arial"/>
        </w:rPr>
        <w:t xml:space="preserve"> </w:t>
      </w:r>
      <w:sdt>
        <w:sdtPr>
          <w:rPr>
            <w:rStyle w:val="Formatvorlage1"/>
            <w:rFonts w:cs="Arial"/>
          </w:rPr>
          <w:id w:val="-1265920158"/>
          <w:placeholder>
            <w:docPart w:val="43B9985E051D4ECBB8C71752EA23E354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</w:t>
          </w:r>
          <w:proofErr w:type="gramStart"/>
          <w:r w:rsidR="001C1329">
            <w:rPr>
              <w:rStyle w:val="Formatvorlage1"/>
              <w:rFonts w:cs="Arial"/>
            </w:rPr>
            <w:t>…….</w:t>
          </w:r>
          <w:proofErr w:type="gramEnd"/>
        </w:sdtContent>
      </w:sdt>
      <w:r w:rsidR="000602D6">
        <w:rPr>
          <w:rFonts w:cs="Arial"/>
        </w:rPr>
        <w:tab/>
      </w:r>
      <w:sdt>
        <w:sdtPr>
          <w:rPr>
            <w:rFonts w:cs="Arial"/>
          </w:rPr>
          <w:id w:val="120813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Nein</w:t>
      </w:r>
      <w:r w:rsidR="00273E71" w:rsidRPr="00113479">
        <w:rPr>
          <w:rFonts w:cs="Arial"/>
        </w:rPr>
        <w:tab/>
      </w:r>
      <w:sdt>
        <w:sdtPr>
          <w:rPr>
            <w:rFonts w:cs="Arial"/>
          </w:rPr>
          <w:id w:val="2894034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2DDB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Ja</w:t>
      </w:r>
      <w:r w:rsidR="00273E71" w:rsidRPr="00113479">
        <w:rPr>
          <w:rFonts w:cs="Arial"/>
        </w:rPr>
        <w:tab/>
        <w:t>Welche:</w:t>
      </w:r>
      <w:r w:rsidR="00273E7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485630696"/>
          <w:placeholder>
            <w:docPart w:val="BD9FF1510F604FBFAFBFF84148F791F3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…………………….</w:t>
          </w:r>
        </w:sdtContent>
      </w:sdt>
    </w:p>
    <w:p w14:paraId="7CBDD387" w14:textId="77777777" w:rsidR="002052A8" w:rsidRPr="00113479" w:rsidRDefault="002052A8" w:rsidP="00273E71">
      <w:pPr>
        <w:tabs>
          <w:tab w:val="left" w:pos="2835"/>
          <w:tab w:val="left" w:pos="5103"/>
        </w:tabs>
        <w:spacing w:line="360" w:lineRule="auto"/>
        <w:rPr>
          <w:rFonts w:cs="Arial"/>
        </w:rPr>
      </w:pPr>
      <w:r w:rsidRPr="00113479">
        <w:rPr>
          <w:rFonts w:cs="Arial"/>
        </w:rPr>
        <w:lastRenderedPageBreak/>
        <w:t>Leidet Ihr Kind an einer Krankheit?</w:t>
      </w:r>
      <w:r w:rsidR="00273E71">
        <w:rPr>
          <w:rFonts w:cs="Arial"/>
        </w:rPr>
        <w:tab/>
      </w:r>
      <w:r w:rsidR="00273E71" w:rsidRPr="00113479">
        <w:rPr>
          <w:rFonts w:cs="Arial"/>
        </w:rPr>
        <w:t>Leidet Ihr Kind an einer Krankheit?</w:t>
      </w:r>
    </w:p>
    <w:p w14:paraId="1968EAB7" w14:textId="77777777" w:rsidR="002052A8" w:rsidRPr="00113479" w:rsidRDefault="00F26E1E" w:rsidP="001C1329">
      <w:pPr>
        <w:tabs>
          <w:tab w:val="left" w:pos="993"/>
          <w:tab w:val="left" w:pos="1843"/>
          <w:tab w:val="left" w:pos="2835"/>
          <w:tab w:val="left" w:pos="5103"/>
          <w:tab w:val="left" w:pos="6096"/>
          <w:tab w:val="left" w:pos="6946"/>
          <w:tab w:val="left" w:pos="7938"/>
        </w:tabs>
        <w:spacing w:line="360" w:lineRule="auto"/>
        <w:rPr>
          <w:rFonts w:cs="Arial"/>
        </w:rPr>
      </w:pPr>
      <w:sdt>
        <w:sdtPr>
          <w:rPr>
            <w:rFonts w:cs="Arial"/>
          </w:rPr>
          <w:id w:val="-1573493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3E71">
            <w:rPr>
              <w:rFonts w:ascii="MS Gothic" w:eastAsia="MS Gothic" w:hAnsi="MS Gothic" w:cs="Arial" w:hint="eastAsia"/>
            </w:rPr>
            <w:t>☐</w:t>
          </w:r>
        </w:sdtContent>
      </w:sdt>
      <w:r w:rsidR="002052A8" w:rsidRPr="00113479">
        <w:rPr>
          <w:rFonts w:cs="Arial"/>
        </w:rPr>
        <w:t xml:space="preserve"> Nein</w:t>
      </w:r>
      <w:r w:rsidR="002052A8" w:rsidRPr="00113479">
        <w:rPr>
          <w:rFonts w:cs="Arial"/>
        </w:rPr>
        <w:tab/>
      </w:r>
      <w:sdt>
        <w:sdtPr>
          <w:rPr>
            <w:rFonts w:cs="Arial"/>
          </w:rPr>
          <w:id w:val="14271567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427E">
            <w:rPr>
              <w:rFonts w:ascii="MS Gothic" w:eastAsia="MS Gothic" w:hAnsi="MS Gothic" w:cs="Arial" w:hint="eastAsia"/>
            </w:rPr>
            <w:t>☐</w:t>
          </w:r>
        </w:sdtContent>
      </w:sdt>
      <w:r w:rsidR="002052A8" w:rsidRPr="00113479">
        <w:rPr>
          <w:rFonts w:cs="Arial"/>
        </w:rPr>
        <w:t xml:space="preserve"> Ja </w:t>
      </w:r>
      <w:r w:rsidR="002052A8" w:rsidRPr="00113479">
        <w:rPr>
          <w:rFonts w:cs="Arial"/>
        </w:rPr>
        <w:tab/>
        <w:t>Welche:</w:t>
      </w:r>
      <w:r w:rsidR="007477BB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161755874"/>
          <w:placeholder>
            <w:docPart w:val="9802AF8D5298420C9C84E9AD4B5AA7AF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</w:t>
          </w:r>
          <w:proofErr w:type="gramStart"/>
          <w:r w:rsidR="001C1329">
            <w:rPr>
              <w:rStyle w:val="Formatvorlage1"/>
              <w:rFonts w:cs="Arial"/>
            </w:rPr>
            <w:t>…….</w:t>
          </w:r>
          <w:proofErr w:type="gramEnd"/>
        </w:sdtContent>
      </w:sdt>
      <w:r w:rsidR="001C1329" w:rsidRPr="00113479">
        <w:rPr>
          <w:rStyle w:val="Formatvorlage1"/>
          <w:rFonts w:cs="Arial"/>
        </w:rPr>
        <w:t xml:space="preserve"> </w:t>
      </w:r>
      <w:r w:rsidR="00273E71">
        <w:rPr>
          <w:rFonts w:cs="Arial"/>
        </w:rPr>
        <w:tab/>
      </w:r>
      <w:sdt>
        <w:sdtPr>
          <w:rPr>
            <w:rFonts w:cs="Arial"/>
          </w:rPr>
          <w:id w:val="-15666466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3E71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Nein</w:t>
      </w:r>
      <w:r w:rsidR="00273E71" w:rsidRPr="00113479">
        <w:rPr>
          <w:rFonts w:cs="Arial"/>
        </w:rPr>
        <w:tab/>
      </w:r>
      <w:sdt>
        <w:sdtPr>
          <w:rPr>
            <w:rFonts w:cs="Arial"/>
          </w:rPr>
          <w:id w:val="24833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329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Ja</w:t>
      </w:r>
      <w:r w:rsidR="00273E71" w:rsidRPr="00113479">
        <w:rPr>
          <w:rFonts w:cs="Arial"/>
        </w:rPr>
        <w:tab/>
        <w:t>Welche:</w:t>
      </w:r>
      <w:r w:rsidR="00273E7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816707618"/>
          <w:placeholder>
            <w:docPart w:val="FFEB53058C3241048449CF01C3C0F2C8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…………………….</w:t>
          </w:r>
        </w:sdtContent>
      </w:sdt>
    </w:p>
    <w:p w14:paraId="69012DF1" w14:textId="77777777" w:rsidR="00223EE1" w:rsidRPr="00113479" w:rsidRDefault="00223EE1" w:rsidP="001C1329">
      <w:pPr>
        <w:tabs>
          <w:tab w:val="left" w:pos="2835"/>
          <w:tab w:val="left" w:pos="5103"/>
          <w:tab w:val="left" w:pos="6096"/>
          <w:tab w:val="left" w:pos="6946"/>
          <w:tab w:val="left" w:pos="7938"/>
        </w:tabs>
        <w:spacing w:line="360" w:lineRule="auto"/>
        <w:rPr>
          <w:rFonts w:cs="Arial"/>
        </w:rPr>
      </w:pPr>
      <w:r w:rsidRPr="00113479">
        <w:rPr>
          <w:rFonts w:cs="Arial"/>
        </w:rPr>
        <w:t xml:space="preserve">Benötigt </w:t>
      </w:r>
      <w:r w:rsidR="002052A8" w:rsidRPr="00113479">
        <w:rPr>
          <w:rFonts w:cs="Arial"/>
        </w:rPr>
        <w:t>Ihr</w:t>
      </w:r>
      <w:r w:rsidRPr="00113479">
        <w:rPr>
          <w:rFonts w:cs="Arial"/>
        </w:rPr>
        <w:t xml:space="preserve"> Kind Medikamente?</w:t>
      </w:r>
      <w:r w:rsidR="00273E71">
        <w:rPr>
          <w:rFonts w:cs="Arial"/>
        </w:rPr>
        <w:tab/>
      </w:r>
      <w:r w:rsidR="00273E71" w:rsidRPr="00113479">
        <w:rPr>
          <w:rFonts w:cs="Arial"/>
        </w:rPr>
        <w:t>Benötigt Ihr Kind Medikamente?</w:t>
      </w:r>
    </w:p>
    <w:bookmarkStart w:id="1" w:name="_Hlk109813897"/>
    <w:p w14:paraId="6D4C70FB" w14:textId="77777777" w:rsidR="00223EE1" w:rsidRPr="00113479" w:rsidRDefault="00F26E1E" w:rsidP="001C1329">
      <w:pPr>
        <w:tabs>
          <w:tab w:val="left" w:pos="993"/>
          <w:tab w:val="left" w:pos="1843"/>
          <w:tab w:val="left" w:pos="2835"/>
          <w:tab w:val="left" w:pos="2977"/>
          <w:tab w:val="left" w:pos="5103"/>
          <w:tab w:val="left" w:pos="6096"/>
          <w:tab w:val="left" w:pos="6946"/>
          <w:tab w:val="left" w:pos="7938"/>
        </w:tabs>
        <w:spacing w:line="360" w:lineRule="auto"/>
        <w:rPr>
          <w:rStyle w:val="Formatvorlage1"/>
          <w:rFonts w:cs="Arial"/>
        </w:rPr>
      </w:pPr>
      <w:sdt>
        <w:sdtPr>
          <w:rPr>
            <w:rFonts w:cs="Arial"/>
          </w:rPr>
          <w:id w:val="-948470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329">
            <w:rPr>
              <w:rFonts w:ascii="MS Gothic" w:eastAsia="MS Gothic" w:hAnsi="MS Gothic" w:cs="Arial" w:hint="eastAsia"/>
            </w:rPr>
            <w:t>☐</w:t>
          </w:r>
        </w:sdtContent>
      </w:sdt>
      <w:r w:rsidR="002052A8" w:rsidRPr="00113479">
        <w:rPr>
          <w:rFonts w:cs="Arial"/>
        </w:rPr>
        <w:t xml:space="preserve"> Nein</w:t>
      </w:r>
      <w:r w:rsidR="00720876" w:rsidRPr="00113479">
        <w:rPr>
          <w:rFonts w:cs="Arial"/>
        </w:rPr>
        <w:tab/>
      </w:r>
      <w:sdt>
        <w:sdtPr>
          <w:rPr>
            <w:rFonts w:cs="Arial"/>
          </w:rPr>
          <w:id w:val="-307632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329">
            <w:rPr>
              <w:rFonts w:ascii="MS Gothic" w:eastAsia="MS Gothic" w:hAnsi="MS Gothic" w:cs="Arial" w:hint="eastAsia"/>
            </w:rPr>
            <w:t>☐</w:t>
          </w:r>
        </w:sdtContent>
      </w:sdt>
      <w:r w:rsidR="002052A8" w:rsidRPr="00113479">
        <w:rPr>
          <w:rFonts w:cs="Arial"/>
        </w:rPr>
        <w:t xml:space="preserve"> Ja </w:t>
      </w:r>
      <w:r w:rsidR="002052A8" w:rsidRPr="00113479">
        <w:rPr>
          <w:rFonts w:cs="Arial"/>
        </w:rPr>
        <w:tab/>
        <w:t>Welche:</w:t>
      </w:r>
      <w:r w:rsidR="001C1329">
        <w:rPr>
          <w:rFonts w:cs="Arial"/>
        </w:rPr>
        <w:tab/>
      </w:r>
      <w:sdt>
        <w:sdtPr>
          <w:rPr>
            <w:rStyle w:val="Formatvorlage1"/>
            <w:rFonts w:cs="Arial"/>
          </w:rPr>
          <w:id w:val="1573081647"/>
          <w:placeholder>
            <w:docPart w:val="7E712731D90F47739041E99ED09C0D52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</w:t>
          </w:r>
          <w:proofErr w:type="gramStart"/>
          <w:r w:rsidR="001C1329">
            <w:rPr>
              <w:rStyle w:val="Formatvorlage1"/>
              <w:rFonts w:cs="Arial"/>
            </w:rPr>
            <w:t>…….</w:t>
          </w:r>
          <w:proofErr w:type="gramEnd"/>
        </w:sdtContent>
      </w:sdt>
      <w:r w:rsidR="00273E71">
        <w:rPr>
          <w:rFonts w:cs="Arial"/>
        </w:rPr>
        <w:tab/>
      </w:r>
      <w:sdt>
        <w:sdtPr>
          <w:rPr>
            <w:rFonts w:cs="Arial"/>
          </w:rPr>
          <w:id w:val="43801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329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Nein</w:t>
      </w:r>
      <w:r w:rsidR="00273E71" w:rsidRPr="00113479">
        <w:rPr>
          <w:rFonts w:cs="Arial"/>
        </w:rPr>
        <w:tab/>
      </w:r>
      <w:sdt>
        <w:sdtPr>
          <w:rPr>
            <w:rFonts w:cs="Arial"/>
          </w:rPr>
          <w:id w:val="353244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329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Ja</w:t>
      </w:r>
      <w:r w:rsidR="00273E71" w:rsidRPr="00113479">
        <w:rPr>
          <w:rFonts w:cs="Arial"/>
        </w:rPr>
        <w:tab/>
        <w:t xml:space="preserve">Welche: </w:t>
      </w:r>
      <w:r w:rsidR="00273E71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1389766850"/>
          <w:placeholder>
            <w:docPart w:val="61AE667B989B48B2BCA5D6E9C43895D0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…………………….</w:t>
          </w:r>
        </w:sdtContent>
      </w:sdt>
    </w:p>
    <w:bookmarkEnd w:id="1"/>
    <w:p w14:paraId="289745BF" w14:textId="77777777" w:rsidR="007539C1" w:rsidRPr="00113479" w:rsidRDefault="007539C1" w:rsidP="001C1329">
      <w:pPr>
        <w:tabs>
          <w:tab w:val="left" w:pos="993"/>
          <w:tab w:val="left" w:pos="1843"/>
          <w:tab w:val="left" w:pos="2835"/>
          <w:tab w:val="left" w:pos="2977"/>
          <w:tab w:val="left" w:pos="5103"/>
          <w:tab w:val="left" w:pos="6096"/>
          <w:tab w:val="left" w:pos="6946"/>
          <w:tab w:val="left" w:pos="7938"/>
        </w:tabs>
        <w:spacing w:line="360" w:lineRule="auto"/>
        <w:rPr>
          <w:rStyle w:val="Formatvorlage1"/>
          <w:rFonts w:cs="Arial"/>
        </w:rPr>
      </w:pPr>
      <w:r w:rsidRPr="00113479">
        <w:rPr>
          <w:rStyle w:val="Formatvorlage1"/>
          <w:rFonts w:cs="Arial"/>
        </w:rPr>
        <w:t xml:space="preserve">Ist Ihr Kind gegen Masern geimpft? </w:t>
      </w:r>
      <w:r w:rsidR="00273E71">
        <w:rPr>
          <w:rStyle w:val="Formatvorlage1"/>
          <w:rFonts w:cs="Arial"/>
        </w:rPr>
        <w:tab/>
      </w:r>
      <w:r w:rsidR="00273E71" w:rsidRPr="00113479">
        <w:rPr>
          <w:rStyle w:val="Formatvorlage1"/>
          <w:rFonts w:cs="Arial"/>
        </w:rPr>
        <w:t>Ist Ihr Kind gegen Masern geimpft?</w:t>
      </w:r>
    </w:p>
    <w:p w14:paraId="4E5B6DE7" w14:textId="77777777" w:rsidR="007539C1" w:rsidRPr="00113479" w:rsidRDefault="00F26E1E" w:rsidP="001C1329">
      <w:pPr>
        <w:tabs>
          <w:tab w:val="left" w:pos="993"/>
          <w:tab w:val="left" w:pos="1843"/>
          <w:tab w:val="left" w:pos="2835"/>
          <w:tab w:val="left" w:pos="2977"/>
          <w:tab w:val="left" w:pos="5103"/>
          <w:tab w:val="left" w:pos="6096"/>
          <w:tab w:val="left" w:pos="6946"/>
          <w:tab w:val="left" w:pos="7938"/>
        </w:tabs>
        <w:spacing w:line="360" w:lineRule="auto"/>
        <w:rPr>
          <w:rFonts w:cs="Arial"/>
        </w:rPr>
      </w:pPr>
      <w:sdt>
        <w:sdtPr>
          <w:rPr>
            <w:rFonts w:cs="Arial"/>
          </w:rPr>
          <w:id w:val="11729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73E71">
            <w:rPr>
              <w:rFonts w:ascii="MS Gothic" w:eastAsia="MS Gothic" w:hAnsi="MS Gothic" w:cs="Arial" w:hint="eastAsia"/>
            </w:rPr>
            <w:t>☐</w:t>
          </w:r>
        </w:sdtContent>
      </w:sdt>
      <w:r w:rsidR="007477BB" w:rsidRPr="00113479">
        <w:rPr>
          <w:rFonts w:cs="Arial"/>
        </w:rPr>
        <w:t xml:space="preserve"> Nein</w:t>
      </w:r>
      <w:r w:rsidR="007477BB" w:rsidRPr="00113479">
        <w:rPr>
          <w:rFonts w:cs="Arial"/>
        </w:rPr>
        <w:tab/>
      </w:r>
      <w:sdt>
        <w:sdtPr>
          <w:rPr>
            <w:rFonts w:cs="Arial"/>
          </w:rPr>
          <w:id w:val="11693001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1329">
            <w:rPr>
              <w:rFonts w:ascii="MS Gothic" w:eastAsia="MS Gothic" w:hAnsi="MS Gothic" w:cs="Arial" w:hint="eastAsia"/>
            </w:rPr>
            <w:t>☐</w:t>
          </w:r>
        </w:sdtContent>
      </w:sdt>
      <w:r w:rsidR="007477BB" w:rsidRPr="00113479">
        <w:rPr>
          <w:rFonts w:cs="Arial"/>
        </w:rPr>
        <w:t xml:space="preserve"> Ja </w:t>
      </w:r>
      <w:r w:rsidR="007477BB" w:rsidRPr="00113479">
        <w:rPr>
          <w:rFonts w:cs="Arial"/>
        </w:rPr>
        <w:tab/>
        <w:t>Wann:</w:t>
      </w:r>
      <w:r w:rsidR="007477BB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84506032"/>
          <w:placeholder>
            <w:docPart w:val="47BF86FB1DF64BB98B3CE3B66D8ACD25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</w:t>
          </w:r>
          <w:proofErr w:type="gramStart"/>
          <w:r w:rsidR="001C1329">
            <w:rPr>
              <w:rStyle w:val="Formatvorlage1"/>
              <w:rFonts w:cs="Arial"/>
            </w:rPr>
            <w:t>…….</w:t>
          </w:r>
          <w:proofErr w:type="gramEnd"/>
        </w:sdtContent>
      </w:sdt>
      <w:r w:rsidR="00273E71">
        <w:rPr>
          <w:rFonts w:cs="Arial"/>
        </w:rPr>
        <w:tab/>
      </w:r>
      <w:sdt>
        <w:sdtPr>
          <w:rPr>
            <w:rFonts w:cs="Arial"/>
          </w:rPr>
          <w:id w:val="-1047683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427E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Nein</w:t>
      </w:r>
      <w:r w:rsidR="00273E71" w:rsidRPr="00113479">
        <w:rPr>
          <w:rFonts w:cs="Arial"/>
        </w:rPr>
        <w:tab/>
      </w:r>
      <w:sdt>
        <w:sdtPr>
          <w:rPr>
            <w:rFonts w:cs="Arial"/>
          </w:rPr>
          <w:id w:val="3780576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C427E">
            <w:rPr>
              <w:rFonts w:ascii="MS Gothic" w:eastAsia="MS Gothic" w:hAnsi="MS Gothic" w:cs="Arial" w:hint="eastAsia"/>
            </w:rPr>
            <w:t>☐</w:t>
          </w:r>
        </w:sdtContent>
      </w:sdt>
      <w:r w:rsidR="00273E71" w:rsidRPr="00113479">
        <w:rPr>
          <w:rFonts w:cs="Arial"/>
        </w:rPr>
        <w:t xml:space="preserve"> J</w:t>
      </w:r>
      <w:r w:rsidR="001C1329">
        <w:rPr>
          <w:rFonts w:cs="Arial"/>
        </w:rPr>
        <w:t>a</w:t>
      </w:r>
      <w:r w:rsidR="00273E71" w:rsidRPr="00113479">
        <w:rPr>
          <w:rFonts w:cs="Arial"/>
        </w:rPr>
        <w:tab/>
        <w:t>Wann:</w:t>
      </w:r>
      <w:r w:rsidR="001C132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474670328"/>
          <w:placeholder>
            <w:docPart w:val="106A904E209B45589AE822E693622939"/>
          </w:placeholder>
          <w:showingPlcHdr/>
        </w:sdtPr>
        <w:sdtEndPr>
          <w:rPr>
            <w:rStyle w:val="Absatz-Standardschriftart"/>
          </w:rPr>
        </w:sdtEndPr>
        <w:sdtContent>
          <w:r w:rsidR="001C1329">
            <w:rPr>
              <w:rStyle w:val="Formatvorlage1"/>
              <w:rFonts w:cs="Arial"/>
            </w:rPr>
            <w:t>…………………….</w:t>
          </w:r>
        </w:sdtContent>
      </w:sdt>
    </w:p>
    <w:p w14:paraId="249415A1" w14:textId="77777777" w:rsidR="002052A8" w:rsidRDefault="00223EE1" w:rsidP="00273E71">
      <w:pPr>
        <w:tabs>
          <w:tab w:val="left" w:pos="5103"/>
        </w:tabs>
        <w:spacing w:line="360" w:lineRule="auto"/>
        <w:rPr>
          <w:rFonts w:cs="Arial"/>
        </w:rPr>
      </w:pPr>
      <w:r w:rsidRPr="00113479">
        <w:rPr>
          <w:rFonts w:cs="Arial"/>
        </w:rPr>
        <w:t>S</w:t>
      </w:r>
      <w:r w:rsidR="00273E71">
        <w:rPr>
          <w:rFonts w:cs="Arial"/>
        </w:rPr>
        <w:t>onstiges</w:t>
      </w:r>
      <w:r w:rsidR="002052A8" w:rsidRPr="00113479">
        <w:rPr>
          <w:rFonts w:cs="Arial"/>
        </w:rPr>
        <w:t xml:space="preserve">? </w:t>
      </w:r>
    </w:p>
    <w:p w14:paraId="199ABFF1" w14:textId="77777777" w:rsidR="00DE2104" w:rsidRDefault="00F26E1E" w:rsidP="000C427E">
      <w:pPr>
        <w:tabs>
          <w:tab w:val="left" w:pos="5103"/>
        </w:tabs>
        <w:spacing w:line="360" w:lineRule="auto"/>
        <w:rPr>
          <w:rFonts w:cs="Arial"/>
        </w:rPr>
      </w:pPr>
      <w:sdt>
        <w:sdtPr>
          <w:rPr>
            <w:rFonts w:cs="Arial"/>
          </w:rPr>
          <w:id w:val="-747880514"/>
          <w:placeholder>
            <w:docPart w:val="BCC56694EE6A4012962B05451CACCFC2"/>
          </w:placeholder>
          <w:showingPlcHdr/>
        </w:sdtPr>
        <w:sdtEndPr/>
        <w:sdtContent>
          <w:r w:rsidR="001C1329">
            <w:rPr>
              <w:rStyle w:val="Platzhaltertext"/>
            </w:rPr>
            <w:t>…………………………………………………………………………..………………………………………</w:t>
          </w:r>
        </w:sdtContent>
      </w:sdt>
    </w:p>
    <w:p w14:paraId="680ABA10" w14:textId="6BA44FEA" w:rsidR="000C427E" w:rsidRPr="000C427E" w:rsidRDefault="00F26E1E" w:rsidP="000C427E">
      <w:pPr>
        <w:tabs>
          <w:tab w:val="left" w:pos="5103"/>
        </w:tabs>
        <w:spacing w:line="360" w:lineRule="auto"/>
        <w:rPr>
          <w:rStyle w:val="Formatvorlage1"/>
          <w:rFonts w:cs="Arial"/>
        </w:rPr>
      </w:pPr>
      <w:r>
        <w:rPr>
          <w:rStyle w:val="Formatvorlage1"/>
          <w:rFonts w:cs="Arial"/>
        </w:rPr>
        <w:pict w14:anchorId="5D1F5D76">
          <v:rect id="_x0000_i1029" style="width:0;height:1.5pt" o:hralign="center" o:hrstd="t" o:hr="t" fillcolor="#a0a0a0" stroked="f"/>
        </w:pict>
      </w:r>
    </w:p>
    <w:p w14:paraId="7E90ED85" w14:textId="77777777" w:rsidR="00385EC6" w:rsidRPr="00113479" w:rsidRDefault="00F26E1E" w:rsidP="007539C1">
      <w:pPr>
        <w:spacing w:before="240" w:line="360" w:lineRule="auto"/>
        <w:jc w:val="center"/>
        <w:rPr>
          <w:rFonts w:cs="Arial"/>
          <w:b/>
        </w:rPr>
      </w:pPr>
      <w:r>
        <w:rPr>
          <w:rStyle w:val="Formatvorlage1"/>
          <w:rFonts w:cs="Arial"/>
        </w:rPr>
        <w:pict w14:anchorId="17517141">
          <v:rect id="_x0000_i1030" style="width:0;height:1.5pt" o:hralign="center" o:hrstd="t" o:hr="t" fillcolor="#a0a0a0" stroked="f"/>
        </w:pict>
      </w:r>
    </w:p>
    <w:p w14:paraId="18F5153C" w14:textId="77777777" w:rsidR="007539C1" w:rsidRPr="00113479" w:rsidRDefault="007539C1" w:rsidP="002B08DC">
      <w:pPr>
        <w:spacing w:line="360" w:lineRule="auto"/>
        <w:jc w:val="center"/>
        <w:rPr>
          <w:rFonts w:cs="Arial"/>
          <w:b/>
        </w:rPr>
      </w:pPr>
      <w:r w:rsidRPr="00113479">
        <w:rPr>
          <w:rFonts w:cs="Arial"/>
          <w:b/>
        </w:rPr>
        <w:t>Notfalladressen</w:t>
      </w:r>
    </w:p>
    <w:p w14:paraId="0D3C537A" w14:textId="7869AC78" w:rsidR="007539C1" w:rsidRPr="00113479" w:rsidRDefault="007539C1" w:rsidP="007477BB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Hausarzt</w:t>
      </w:r>
      <w:r w:rsidR="007477BB" w:rsidRPr="00113479">
        <w:rPr>
          <w:rFonts w:cs="Arial"/>
        </w:rPr>
        <w:t>/ärztin</w:t>
      </w:r>
      <w:r w:rsidRPr="00113479">
        <w:rPr>
          <w:rFonts w:cs="Arial"/>
        </w:rPr>
        <w:t>:</w:t>
      </w:r>
      <w:r w:rsidR="007477BB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951086048"/>
          <w:placeholder>
            <w:docPart w:val="E82FE3326B9D4D61BA82C0C65B79BFBD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…..</w:t>
          </w:r>
        </w:sdtContent>
      </w:sdt>
      <w:r w:rsidR="007477BB" w:rsidRPr="00113479">
        <w:rPr>
          <w:rFonts w:cs="Arial"/>
        </w:rPr>
        <w:tab/>
      </w:r>
      <w:r w:rsidRPr="00113479">
        <w:rPr>
          <w:rFonts w:cs="Arial"/>
        </w:rPr>
        <w:t xml:space="preserve">Telefon: </w:t>
      </w:r>
      <w:sdt>
        <w:sdtPr>
          <w:rPr>
            <w:rStyle w:val="Formatvorlage1"/>
            <w:rFonts w:cs="Arial"/>
          </w:rPr>
          <w:id w:val="-1327593097"/>
          <w:placeholder>
            <w:docPart w:val="6264F8DC55814482B22B98E4BD612233"/>
          </w:placeholder>
        </w:sdtPr>
        <w:sdtEndPr>
          <w:rPr>
            <w:rStyle w:val="Absatz-Standardschriftart"/>
          </w:rPr>
        </w:sdtEndPr>
        <w:sdtContent>
          <w:sdt>
            <w:sdtPr>
              <w:rPr>
                <w:rFonts w:cs="Arial"/>
                <w:sz w:val="22"/>
                <w:szCs w:val="22"/>
              </w:rPr>
              <w:id w:val="342055025"/>
              <w:placeholder>
                <w:docPart w:val="EE4F882D872B4B24BEDF8D755EF78FA4"/>
              </w:placeholder>
              <w:showingPlcHdr/>
            </w:sdtPr>
            <w:sdtEndPr/>
            <w:sdtContent>
              <w:r w:rsidR="00C610E9">
                <w:rPr>
                  <w:rStyle w:val="Platzhaltertext"/>
                  <w:rFonts w:cs="Arial"/>
                </w:rPr>
                <w:t>…………………………………</w:t>
              </w:r>
            </w:sdtContent>
          </w:sdt>
        </w:sdtContent>
      </w:sdt>
    </w:p>
    <w:p w14:paraId="5E5B1708" w14:textId="77777777" w:rsidR="00F27669" w:rsidRDefault="007539C1" w:rsidP="007477BB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>Zahnarzt</w:t>
      </w:r>
      <w:r w:rsidR="007477BB" w:rsidRPr="00113479">
        <w:rPr>
          <w:rFonts w:cs="Arial"/>
        </w:rPr>
        <w:t>/ärztin</w:t>
      </w:r>
      <w:r w:rsidRPr="00113479">
        <w:rPr>
          <w:rFonts w:cs="Arial"/>
        </w:rPr>
        <w:t>:</w:t>
      </w:r>
      <w:r w:rsidR="007477BB" w:rsidRPr="00113479">
        <w:rPr>
          <w:rFonts w:cs="Arial"/>
        </w:rPr>
        <w:tab/>
      </w:r>
      <w:sdt>
        <w:sdtPr>
          <w:rPr>
            <w:rStyle w:val="Formatvorlage1"/>
            <w:rFonts w:cs="Arial"/>
          </w:rPr>
          <w:id w:val="-1061479656"/>
          <w:placeholder>
            <w:docPart w:val="62332A59CABD4E8EB4360601F0717E23"/>
          </w:placeholder>
          <w:showingPlcHdr/>
        </w:sdtPr>
        <w:sdtEndPr>
          <w:rPr>
            <w:rStyle w:val="Absatz-Standardschriftart"/>
          </w:rPr>
        </w:sdtEndPr>
        <w:sdtContent>
          <w:r w:rsidR="00FB17B5" w:rsidRPr="00113479">
            <w:rPr>
              <w:rStyle w:val="Platzhaltertext"/>
              <w:rFonts w:cs="Arial"/>
            </w:rPr>
            <w:t>………………………………</w:t>
          </w:r>
          <w:proofErr w:type="gramStart"/>
          <w:r w:rsidR="00FB17B5" w:rsidRPr="00113479">
            <w:rPr>
              <w:rStyle w:val="Platzhaltertext"/>
              <w:rFonts w:cs="Arial"/>
            </w:rPr>
            <w:t>…….</w:t>
          </w:r>
          <w:proofErr w:type="gramEnd"/>
          <w:r w:rsidR="00FB17B5" w:rsidRPr="00113479">
            <w:rPr>
              <w:rStyle w:val="Platzhaltertext"/>
              <w:rFonts w:cs="Arial"/>
            </w:rPr>
            <w:t>…..</w:t>
          </w:r>
        </w:sdtContent>
      </w:sdt>
      <w:r w:rsidR="007477BB" w:rsidRPr="00113479">
        <w:rPr>
          <w:rStyle w:val="Formatvorlage1"/>
          <w:rFonts w:cs="Arial"/>
        </w:rPr>
        <w:tab/>
      </w:r>
      <w:r w:rsidRPr="00113479">
        <w:rPr>
          <w:rFonts w:cs="Arial"/>
        </w:rPr>
        <w:t xml:space="preserve">Telefon: </w:t>
      </w:r>
      <w:sdt>
        <w:sdtPr>
          <w:rPr>
            <w:rStyle w:val="Formatvorlage1"/>
            <w:rFonts w:cs="Arial"/>
          </w:rPr>
          <w:id w:val="1722714428"/>
          <w:placeholder>
            <w:docPart w:val="91DB2F0EC8FD4A7AB3040F75EF75DACD"/>
          </w:placeholder>
          <w:showingPlcHdr/>
        </w:sdtPr>
        <w:sdtEndPr>
          <w:rPr>
            <w:rStyle w:val="Absatz-Standardschriftart"/>
          </w:rPr>
        </w:sdtEndPr>
        <w:sdtContent>
          <w:r w:rsidR="00FB17B5" w:rsidRPr="00113479">
            <w:rPr>
              <w:rStyle w:val="Platzhaltertext"/>
              <w:rFonts w:cs="Arial"/>
            </w:rPr>
            <w:t>…………………………………….…..</w:t>
          </w:r>
        </w:sdtContent>
      </w:sdt>
      <w:r w:rsidRPr="00113479">
        <w:rPr>
          <w:rFonts w:cs="Arial"/>
        </w:rPr>
        <w:t xml:space="preserve"> </w:t>
      </w:r>
    </w:p>
    <w:p w14:paraId="678F7215" w14:textId="77777777" w:rsidR="007539C1" w:rsidRPr="00113479" w:rsidRDefault="007539C1" w:rsidP="007477BB">
      <w:pPr>
        <w:tabs>
          <w:tab w:val="left" w:pos="1701"/>
          <w:tab w:val="left" w:pos="5670"/>
        </w:tabs>
        <w:spacing w:line="360" w:lineRule="auto"/>
        <w:rPr>
          <w:rFonts w:cs="Arial"/>
        </w:rPr>
      </w:pPr>
      <w:r w:rsidRPr="00113479">
        <w:rPr>
          <w:rFonts w:cs="Arial"/>
        </w:rPr>
        <w:t xml:space="preserve">Kranken-/Unfallversicherung: </w:t>
      </w:r>
      <w:sdt>
        <w:sdtPr>
          <w:rPr>
            <w:rStyle w:val="Formatvorlage1"/>
            <w:rFonts w:cs="Arial"/>
          </w:rPr>
          <w:id w:val="1702972930"/>
          <w:placeholder>
            <w:docPart w:val="2CC7F7C4AA4D47439F91586ED443D005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…………………………………….…..</w:t>
          </w:r>
        </w:sdtContent>
      </w:sdt>
    </w:p>
    <w:p w14:paraId="05188A37" w14:textId="77777777" w:rsidR="007539C1" w:rsidRPr="00113479" w:rsidRDefault="007539C1" w:rsidP="007539C1">
      <w:pPr>
        <w:spacing w:line="360" w:lineRule="auto"/>
        <w:rPr>
          <w:rFonts w:cs="Arial"/>
        </w:rPr>
      </w:pPr>
      <w:r w:rsidRPr="00113479">
        <w:rPr>
          <w:rFonts w:cs="Arial"/>
        </w:rPr>
        <w:t xml:space="preserve">Haftpflichtversicherung: </w:t>
      </w:r>
      <w:sdt>
        <w:sdtPr>
          <w:rPr>
            <w:rStyle w:val="Formatvorlage1"/>
            <w:rFonts w:cs="Arial"/>
          </w:rPr>
          <w:id w:val="205852985"/>
          <w:placeholder>
            <w:docPart w:val="FAA3EF42EEEB4E90B33070264BE39ED6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</w:t>
          </w:r>
          <w:proofErr w:type="gramStart"/>
          <w:r w:rsidR="00FB17B5">
            <w:rPr>
              <w:rStyle w:val="Platzhaltertext"/>
            </w:rPr>
            <w:t>…….</w:t>
          </w:r>
          <w:proofErr w:type="gramEnd"/>
          <w:r w:rsidR="00FB17B5">
            <w:rPr>
              <w:rStyle w:val="Platzhaltertext"/>
            </w:rPr>
            <w:t>.………………………………………………….…..</w:t>
          </w:r>
          <w:r w:rsidR="00FB17B5">
            <w:rPr>
              <w:rStyle w:val="Formatvorlage1"/>
              <w:rFonts w:cs="Arial"/>
            </w:rPr>
            <w:t>.</w:t>
          </w:r>
        </w:sdtContent>
      </w:sdt>
    </w:p>
    <w:p w14:paraId="197B19C1" w14:textId="77777777" w:rsidR="00262DDB" w:rsidRDefault="007539C1" w:rsidP="007539C1">
      <w:pPr>
        <w:spacing w:line="360" w:lineRule="auto"/>
        <w:rPr>
          <w:rFonts w:cs="Arial"/>
        </w:rPr>
      </w:pPr>
      <w:r w:rsidRPr="00113479">
        <w:rPr>
          <w:rFonts w:cs="Arial"/>
        </w:rPr>
        <w:t>Notfallkontakte, falls Erziehungsberechtigte nicht erreichbar sind:</w:t>
      </w:r>
    </w:p>
    <w:p w14:paraId="2297B651" w14:textId="77777777" w:rsidR="007539C1" w:rsidRPr="00113479" w:rsidRDefault="00F26E1E" w:rsidP="007539C1">
      <w:pPr>
        <w:spacing w:line="360" w:lineRule="auto"/>
        <w:rPr>
          <w:rFonts w:cs="Arial"/>
        </w:rPr>
      </w:pPr>
      <w:sdt>
        <w:sdtPr>
          <w:rPr>
            <w:rStyle w:val="Formatvorlage1"/>
            <w:rFonts w:cs="Arial"/>
          </w:rPr>
          <w:id w:val="135539112"/>
          <w:placeholder>
            <w:docPart w:val="BAF121A61FB244D2BA8A68F0103786FE"/>
          </w:placeholder>
          <w:showingPlcHdr/>
        </w:sdtPr>
        <w:sdtEndPr>
          <w:rPr>
            <w:rStyle w:val="Absatz-Standardschriftart"/>
          </w:rPr>
        </w:sdtEndPr>
        <w:sdtContent>
          <w:r w:rsidR="00FB17B5">
            <w:rPr>
              <w:rStyle w:val="Platzhaltertext"/>
            </w:rPr>
            <w:t>……………………………………………………………………………………………….…..……………..</w:t>
          </w:r>
        </w:sdtContent>
      </w:sdt>
      <w:r w:rsidR="005F5859" w:rsidRPr="00113479">
        <w:rPr>
          <w:rFonts w:cs="Arial"/>
        </w:rPr>
        <w:t xml:space="preserve"> </w:t>
      </w:r>
    </w:p>
    <w:p w14:paraId="3139F38E" w14:textId="77777777" w:rsidR="007539C1" w:rsidRPr="00113479" w:rsidRDefault="00F26E1E" w:rsidP="007539C1">
      <w:pPr>
        <w:spacing w:line="360" w:lineRule="auto"/>
        <w:rPr>
          <w:rFonts w:cs="Arial"/>
        </w:rPr>
      </w:pPr>
      <w:sdt>
        <w:sdtPr>
          <w:rPr>
            <w:rStyle w:val="Formatvorlage1"/>
            <w:rFonts w:cs="Arial"/>
          </w:rPr>
          <w:id w:val="265271086"/>
          <w:placeholder>
            <w:docPart w:val="396751E485DA494D9F4E653E36CA9688"/>
          </w:placeholder>
          <w:showingPlcHdr/>
        </w:sdtPr>
        <w:sdtEndPr>
          <w:rPr>
            <w:rStyle w:val="Absatz-Standardschriftart"/>
          </w:rPr>
        </w:sdtEndPr>
        <w:sdtContent>
          <w:r w:rsidR="000C427E">
            <w:rPr>
              <w:rStyle w:val="Platzhaltertext"/>
            </w:rPr>
            <w:t>…………………………………………………………………………………….……………………….…....</w:t>
          </w:r>
        </w:sdtContent>
      </w:sdt>
    </w:p>
    <w:p w14:paraId="174155EC" w14:textId="77777777" w:rsidR="007539C1" w:rsidRPr="00113479" w:rsidRDefault="00F26E1E" w:rsidP="004F777A">
      <w:pPr>
        <w:spacing w:line="360" w:lineRule="auto"/>
        <w:rPr>
          <w:rFonts w:cs="Arial"/>
        </w:rPr>
      </w:pPr>
      <w:r>
        <w:rPr>
          <w:rStyle w:val="Formatvorlage1"/>
          <w:rFonts w:cs="Arial"/>
        </w:rPr>
        <w:pict w14:anchorId="2A7287FB">
          <v:rect id="_x0000_i1031" style="width:0;height:1.5pt" o:hralign="center" o:hrstd="t" o:hr="t" fillcolor="#a0a0a0" stroked="f"/>
        </w:pict>
      </w:r>
    </w:p>
    <w:p w14:paraId="4089EF37" w14:textId="77777777" w:rsidR="008F7291" w:rsidRPr="00113479" w:rsidRDefault="008F7291" w:rsidP="002B08DC">
      <w:pPr>
        <w:spacing w:line="360" w:lineRule="auto"/>
        <w:jc w:val="center"/>
        <w:rPr>
          <w:rFonts w:cs="Arial"/>
          <w:b/>
          <w:bCs/>
        </w:rPr>
      </w:pPr>
      <w:r w:rsidRPr="00113479">
        <w:rPr>
          <w:rFonts w:cs="Arial"/>
          <w:b/>
          <w:bCs/>
        </w:rPr>
        <w:t>Haben Sie besondere Wünsche an die Tagesfamilie?</w:t>
      </w:r>
    </w:p>
    <w:sdt>
      <w:sdtPr>
        <w:rPr>
          <w:rFonts w:cs="Arial"/>
        </w:rPr>
        <w:id w:val="-1326124998"/>
        <w:placeholder>
          <w:docPart w:val="93784551A3FA48588C5E7622AD68B419"/>
        </w:placeholder>
        <w:showingPlcHdr/>
      </w:sdtPr>
      <w:sdtEndPr/>
      <w:sdtContent>
        <w:p w14:paraId="06AAD877" w14:textId="77777777" w:rsidR="0083530D" w:rsidRPr="00113479" w:rsidRDefault="000C427E" w:rsidP="004F777A">
          <w:pPr>
            <w:spacing w:line="360" w:lineRule="auto"/>
            <w:rPr>
              <w:rFonts w:cs="Arial"/>
            </w:rPr>
          </w:pPr>
          <w:r>
            <w:rPr>
              <w:rStyle w:val="Platzhaltertext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sdtContent>
    </w:sdt>
    <w:p w14:paraId="633F0BA5" w14:textId="77777777" w:rsidR="00385EC6" w:rsidRPr="00113479" w:rsidRDefault="00F26E1E" w:rsidP="00444EE6">
      <w:pPr>
        <w:spacing w:before="240" w:line="360" w:lineRule="auto"/>
        <w:rPr>
          <w:rFonts w:cs="Arial"/>
          <w:b/>
        </w:rPr>
      </w:pPr>
      <w:r>
        <w:rPr>
          <w:rStyle w:val="Formatvorlage1"/>
          <w:rFonts w:cs="Arial"/>
        </w:rPr>
        <w:pict w14:anchorId="06D778F6">
          <v:rect id="_x0000_i1032" style="width:0;height:1.5pt" o:hralign="center" o:hrstd="t" o:hr="t" fillcolor="#a0a0a0" stroked="f"/>
        </w:pict>
      </w:r>
    </w:p>
    <w:p w14:paraId="04AE9E8C" w14:textId="77777777" w:rsidR="00385EC6" w:rsidRPr="00113479" w:rsidRDefault="00385EC6" w:rsidP="00444EE6">
      <w:pPr>
        <w:spacing w:before="240" w:line="360" w:lineRule="auto"/>
        <w:rPr>
          <w:rFonts w:cs="Arial"/>
          <w:bCs/>
        </w:rPr>
      </w:pPr>
      <w:r w:rsidRPr="00113479">
        <w:rPr>
          <w:rFonts w:cs="Arial"/>
          <w:bCs/>
        </w:rPr>
        <w:t xml:space="preserve">Bitte nehmen Sie zur Kenntnis, dass wir für </w:t>
      </w:r>
      <w:r w:rsidR="00A72D5E" w:rsidRPr="00113479">
        <w:rPr>
          <w:rFonts w:cs="Arial"/>
          <w:bCs/>
        </w:rPr>
        <w:t xml:space="preserve">den Anmelde- </w:t>
      </w:r>
      <w:r w:rsidR="007366C3">
        <w:rPr>
          <w:rFonts w:cs="Arial"/>
          <w:bCs/>
        </w:rPr>
        <w:t>und</w:t>
      </w:r>
      <w:r w:rsidR="00A72D5E" w:rsidRPr="00113479">
        <w:rPr>
          <w:rFonts w:cs="Arial"/>
          <w:bCs/>
        </w:rPr>
        <w:t xml:space="preserve"> Vermittlungsprozess </w:t>
      </w:r>
      <w:r w:rsidRPr="00113479">
        <w:rPr>
          <w:rFonts w:cs="Arial"/>
          <w:bCs/>
        </w:rPr>
        <w:t xml:space="preserve">eine einmalige Vermittlungsgebühr von </w:t>
      </w:r>
      <w:r w:rsidR="00271131">
        <w:rPr>
          <w:rFonts w:cs="Arial"/>
          <w:bCs/>
        </w:rPr>
        <w:t xml:space="preserve">CHF </w:t>
      </w:r>
      <w:r w:rsidRPr="00113479">
        <w:rPr>
          <w:rFonts w:cs="Arial"/>
          <w:bCs/>
        </w:rPr>
        <w:t>50</w:t>
      </w:r>
      <w:r w:rsidR="00A72D5E" w:rsidRPr="00113479">
        <w:rPr>
          <w:rFonts w:cs="Arial"/>
          <w:bCs/>
        </w:rPr>
        <w:t xml:space="preserve"> erheben. </w:t>
      </w:r>
    </w:p>
    <w:p w14:paraId="3A052006" w14:textId="77777777" w:rsidR="0016236D" w:rsidRPr="00113479" w:rsidRDefault="008F7291" w:rsidP="00444EE6">
      <w:pPr>
        <w:spacing w:before="240" w:line="360" w:lineRule="auto"/>
        <w:rPr>
          <w:rFonts w:cs="Arial"/>
          <w:b/>
        </w:rPr>
      </w:pPr>
      <w:r w:rsidRPr="00113479">
        <w:rPr>
          <w:rFonts w:cs="Arial"/>
          <w:b/>
        </w:rPr>
        <w:t>Mit Ihrer Unterschrift bestätigen Sie die Richtigkeit Ihrer Angaben.</w:t>
      </w:r>
      <w:r w:rsidR="003D614D">
        <w:rPr>
          <w:rFonts w:cs="Arial"/>
          <w:b/>
        </w:rPr>
        <w:t xml:space="preserve"> </w:t>
      </w:r>
    </w:p>
    <w:p w14:paraId="71AA64BD" w14:textId="77777777" w:rsidR="008F7291" w:rsidRPr="00113479" w:rsidRDefault="008F7291" w:rsidP="004F777A">
      <w:pPr>
        <w:spacing w:line="360" w:lineRule="auto"/>
        <w:rPr>
          <w:rFonts w:cs="Arial"/>
        </w:rPr>
      </w:pPr>
      <w:r w:rsidRPr="00113479">
        <w:rPr>
          <w:rFonts w:cs="Arial"/>
        </w:rPr>
        <w:t>Ort</w:t>
      </w:r>
      <w:r w:rsidR="003A503F" w:rsidRPr="00113479">
        <w:rPr>
          <w:rFonts w:cs="Arial"/>
        </w:rPr>
        <w:t>,</w:t>
      </w:r>
      <w:r w:rsidRPr="00113479">
        <w:rPr>
          <w:rFonts w:cs="Arial"/>
        </w:rPr>
        <w:t xml:space="preserve"> Datum: </w:t>
      </w:r>
      <w:sdt>
        <w:sdtPr>
          <w:rPr>
            <w:rFonts w:cs="Arial"/>
          </w:rPr>
          <w:id w:val="876360454"/>
          <w:placeholder>
            <w:docPart w:val="BCC30420F50540BA81DE162E756DDABB"/>
          </w:placeholder>
          <w:showingPlcHdr/>
        </w:sdtPr>
        <w:sdtEndPr/>
        <w:sdtContent>
          <w:r w:rsidR="000C427E">
            <w:rPr>
              <w:rFonts w:cs="Arial"/>
            </w:rPr>
            <w:t>……………………………………………………………………</w:t>
          </w:r>
        </w:sdtContent>
      </w:sdt>
    </w:p>
    <w:p w14:paraId="30E78958" w14:textId="77777777" w:rsidR="004B7139" w:rsidRPr="00113479" w:rsidRDefault="004B7139" w:rsidP="004F777A">
      <w:pPr>
        <w:spacing w:line="360" w:lineRule="auto"/>
        <w:rPr>
          <w:rFonts w:cs="Arial"/>
        </w:rPr>
      </w:pPr>
    </w:p>
    <w:p w14:paraId="3D8CB0FD" w14:textId="77777777" w:rsidR="0016236D" w:rsidRPr="00113479" w:rsidRDefault="0016236D" w:rsidP="004F777A">
      <w:pPr>
        <w:spacing w:line="360" w:lineRule="auto"/>
        <w:rPr>
          <w:rFonts w:cs="Arial"/>
        </w:rPr>
      </w:pPr>
    </w:p>
    <w:p w14:paraId="596EA057" w14:textId="77777777" w:rsidR="00B62C84" w:rsidRPr="00113479" w:rsidRDefault="00B62C84" w:rsidP="004F777A">
      <w:pPr>
        <w:spacing w:line="360" w:lineRule="auto"/>
        <w:rPr>
          <w:rFonts w:cs="Arial"/>
        </w:rPr>
      </w:pPr>
    </w:p>
    <w:p w14:paraId="040A1FEC" w14:textId="77777777" w:rsidR="00896726" w:rsidRPr="00113479" w:rsidRDefault="004B7139" w:rsidP="004F777A">
      <w:pPr>
        <w:spacing w:line="360" w:lineRule="auto"/>
        <w:rPr>
          <w:rFonts w:cs="Arial"/>
        </w:rPr>
      </w:pPr>
      <w:r w:rsidRPr="00113479">
        <w:rPr>
          <w:rFonts w:cs="Arial"/>
        </w:rPr>
        <w:t xml:space="preserve">Unterschrift: </w:t>
      </w:r>
      <w:sdt>
        <w:sdtPr>
          <w:rPr>
            <w:rFonts w:cs="Arial"/>
          </w:rPr>
          <w:id w:val="-720516120"/>
          <w:placeholder>
            <w:docPart w:val="DB097CF90DF74AFCBB462549F3C64904"/>
          </w:placeholder>
        </w:sdtPr>
        <w:sdtEndPr/>
        <w:sdtContent>
          <w:r w:rsidR="004F777A" w:rsidRPr="00113479">
            <w:rPr>
              <w:rFonts w:cs="Arial"/>
            </w:rPr>
            <w:t>……………………………………………………………………………………………………</w:t>
          </w:r>
        </w:sdtContent>
      </w:sdt>
    </w:p>
    <w:p w14:paraId="13774CF2" w14:textId="77777777" w:rsidR="00896726" w:rsidRPr="00113479" w:rsidRDefault="00F26E1E" w:rsidP="004F777A">
      <w:pPr>
        <w:spacing w:line="360" w:lineRule="auto"/>
        <w:rPr>
          <w:rFonts w:cs="Arial"/>
        </w:rPr>
      </w:pPr>
      <w:r>
        <w:rPr>
          <w:rStyle w:val="Formatvorlage1"/>
          <w:rFonts w:cs="Arial"/>
        </w:rPr>
        <w:pict w14:anchorId="13482181">
          <v:rect id="_x0000_i1033" style="width:0;height:1.5pt" o:hralign="center" o:hrstd="t" o:hr="t" fillcolor="#a0a0a0" stroked="f"/>
        </w:pict>
      </w:r>
    </w:p>
    <w:p w14:paraId="62CF99D5" w14:textId="77777777" w:rsidR="00096168" w:rsidRPr="00113479" w:rsidRDefault="00096168" w:rsidP="007477BB">
      <w:pPr>
        <w:spacing w:before="240" w:line="360" w:lineRule="auto"/>
        <w:rPr>
          <w:rFonts w:cs="Arial"/>
        </w:rPr>
      </w:pPr>
      <w:r w:rsidRPr="00113479">
        <w:rPr>
          <w:rFonts w:cs="Arial"/>
        </w:rPr>
        <w:t xml:space="preserve">Bitte senden </w:t>
      </w:r>
      <w:r w:rsidR="00A72D5E" w:rsidRPr="00113479">
        <w:rPr>
          <w:rFonts w:cs="Arial"/>
        </w:rPr>
        <w:t xml:space="preserve">Sie die vollständig ausgefüllte und unterschriebene Anmeldung </w:t>
      </w:r>
      <w:r w:rsidRPr="00113479">
        <w:rPr>
          <w:rFonts w:cs="Arial"/>
        </w:rPr>
        <w:t>an:</w:t>
      </w:r>
    </w:p>
    <w:p w14:paraId="514D69E1" w14:textId="77777777" w:rsidR="00096168" w:rsidRPr="00113479" w:rsidRDefault="00096168" w:rsidP="004F777A">
      <w:pPr>
        <w:spacing w:line="360" w:lineRule="auto"/>
        <w:rPr>
          <w:rFonts w:cs="Arial"/>
        </w:rPr>
      </w:pPr>
    </w:p>
    <w:p w14:paraId="21E3ACFD" w14:textId="77777777" w:rsidR="00096168" w:rsidRPr="00113479" w:rsidRDefault="00643D25" w:rsidP="004F777A">
      <w:pPr>
        <w:spacing w:line="360" w:lineRule="auto"/>
        <w:rPr>
          <w:rFonts w:cs="Arial"/>
        </w:rPr>
      </w:pPr>
      <w:r w:rsidRPr="00113479">
        <w:rPr>
          <w:rFonts w:cs="Arial"/>
        </w:rPr>
        <w:t>Trägerverein Kinderhut</w:t>
      </w:r>
    </w:p>
    <w:p w14:paraId="36702DFE" w14:textId="77777777" w:rsidR="00096168" w:rsidRPr="00113479" w:rsidRDefault="00643D25" w:rsidP="004F777A">
      <w:pPr>
        <w:spacing w:line="360" w:lineRule="auto"/>
        <w:rPr>
          <w:rFonts w:cs="Arial"/>
        </w:rPr>
      </w:pPr>
      <w:r w:rsidRPr="00113479">
        <w:rPr>
          <w:rFonts w:cs="Arial"/>
        </w:rPr>
        <w:t>Oberstrasse 3</w:t>
      </w:r>
    </w:p>
    <w:p w14:paraId="08A13913" w14:textId="77777777" w:rsidR="0065259E" w:rsidRPr="00113479" w:rsidRDefault="00096168" w:rsidP="004F777A">
      <w:pPr>
        <w:spacing w:line="360" w:lineRule="auto"/>
        <w:rPr>
          <w:rFonts w:cs="Arial"/>
        </w:rPr>
      </w:pPr>
      <w:r w:rsidRPr="00113479">
        <w:rPr>
          <w:rFonts w:cs="Arial"/>
        </w:rPr>
        <w:t>3360 Herzogenbuchsee</w:t>
      </w:r>
      <w:r w:rsidR="004F777A" w:rsidRPr="00113479">
        <w:rPr>
          <w:rFonts w:cs="Arial"/>
        </w:rPr>
        <w:t xml:space="preserve"> </w:t>
      </w:r>
    </w:p>
    <w:sectPr w:rsidR="0065259E" w:rsidRPr="00113479" w:rsidSect="00DE2104">
      <w:footerReference w:type="default" r:id="rId12"/>
      <w:headerReference w:type="first" r:id="rId13"/>
      <w:footerReference w:type="first" r:id="rId14"/>
      <w:pgSz w:w="11906" w:h="16838" w:code="9"/>
      <w:pgMar w:top="397" w:right="851" w:bottom="1134" w:left="567" w:header="1247" w:footer="4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1DCCB" w14:textId="77777777" w:rsidR="00DE2104" w:rsidRDefault="00DE2104">
      <w:r>
        <w:separator/>
      </w:r>
    </w:p>
  </w:endnote>
  <w:endnote w:type="continuationSeparator" w:id="0">
    <w:p w14:paraId="3F03E449" w14:textId="77777777" w:rsidR="00DE2104" w:rsidRDefault="00DE2104">
      <w:r>
        <w:continuationSeparator/>
      </w:r>
    </w:p>
  </w:endnote>
  <w:endnote w:type="continuationNotice" w:id="1">
    <w:p w14:paraId="716A7217" w14:textId="77777777" w:rsidR="00DE2104" w:rsidRDefault="00DE21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A5F1F" w14:textId="77777777" w:rsidR="000049F8" w:rsidRPr="001C1A7D" w:rsidRDefault="000049F8" w:rsidP="000049F8">
    <w:pPr>
      <w:pStyle w:val="Fuzeile"/>
      <w:rPr>
        <w:rFonts w:cs="Arial"/>
        <w:b/>
        <w:color w:val="DD0505"/>
        <w:sz w:val="20"/>
      </w:rPr>
    </w:pPr>
    <w:r w:rsidRPr="001C1A7D">
      <w:rPr>
        <w:rFonts w:cs="Arial"/>
        <w:b/>
        <w:color w:val="DD0505"/>
        <w:sz w:val="20"/>
      </w:rPr>
      <w:t>Kinderhut Herzogenbuchsee</w:t>
    </w:r>
  </w:p>
  <w:p w14:paraId="39EFFB5C" w14:textId="77777777" w:rsidR="00647846" w:rsidRPr="00CA634A" w:rsidRDefault="000049F8" w:rsidP="000049F8">
    <w:pPr>
      <w:pStyle w:val="Fuzeile"/>
      <w:rPr>
        <w:rFonts w:cs="Arial"/>
        <w:b/>
        <w:sz w:val="20"/>
      </w:rPr>
    </w:pPr>
    <w:proofErr w:type="gramStart"/>
    <w:r w:rsidRPr="001C1A7D">
      <w:rPr>
        <w:rFonts w:cs="Arial"/>
        <w:b/>
        <w:sz w:val="20"/>
      </w:rPr>
      <w:t xml:space="preserve">Oberstrasse </w:t>
    </w:r>
    <w:r w:rsidR="006B4A3D">
      <w:rPr>
        <w:rFonts w:cs="Arial"/>
        <w:b/>
        <w:sz w:val="20"/>
      </w:rPr>
      <w:t xml:space="preserve"> </w:t>
    </w:r>
    <w:r w:rsidR="00C30F55">
      <w:rPr>
        <w:rFonts w:cs="Arial"/>
        <w:b/>
        <w:sz w:val="20"/>
      </w:rPr>
      <w:t>3</w:t>
    </w:r>
    <w:proofErr w:type="gramEnd"/>
    <w:r w:rsidR="006B4A3D">
      <w:rPr>
        <w:rFonts w:cs="Arial"/>
        <w:b/>
        <w:sz w:val="20"/>
      </w:rPr>
      <w:t xml:space="preserve">    </w:t>
    </w:r>
    <w:r w:rsidRPr="001C1A7D">
      <w:rPr>
        <w:rFonts w:cs="Arial"/>
        <w:b/>
        <w:sz w:val="20"/>
      </w:rPr>
      <w:t xml:space="preserve">  336</w:t>
    </w:r>
    <w:r w:rsidR="004D75CF">
      <w:rPr>
        <w:rFonts w:cs="Arial"/>
        <w:b/>
        <w:sz w:val="20"/>
      </w:rPr>
      <w:t>0 Herzogenbuchsee</w:t>
    </w:r>
    <w:r w:rsidR="006B4A3D">
      <w:rPr>
        <w:rFonts w:cs="Arial"/>
        <w:b/>
        <w:sz w:val="20"/>
      </w:rPr>
      <w:t xml:space="preserve">    </w:t>
    </w:r>
    <w:r w:rsidR="004D75CF">
      <w:rPr>
        <w:rFonts w:cs="Arial"/>
        <w:b/>
        <w:sz w:val="20"/>
      </w:rPr>
      <w:t xml:space="preserve">  062 511 24 25</w:t>
    </w:r>
    <w:r w:rsidR="006B4A3D">
      <w:rPr>
        <w:rFonts w:cs="Arial"/>
        <w:b/>
        <w:sz w:val="20"/>
      </w:rPr>
      <w:t xml:space="preserve">    </w:t>
    </w:r>
    <w:r w:rsidRPr="001C1A7D">
      <w:rPr>
        <w:rFonts w:cs="Arial"/>
        <w:b/>
        <w:sz w:val="20"/>
      </w:rPr>
      <w:t xml:space="preserve">  info@kinderhut.ch </w:t>
    </w:r>
    <w:r w:rsidR="006B4A3D">
      <w:rPr>
        <w:rFonts w:cs="Arial"/>
        <w:b/>
        <w:sz w:val="20"/>
      </w:rPr>
      <w:t xml:space="preserve">    </w:t>
    </w:r>
    <w:r w:rsidRPr="001C1A7D">
      <w:rPr>
        <w:rFonts w:cs="Arial"/>
        <w:b/>
        <w:sz w:val="20"/>
      </w:rPr>
      <w:t xml:space="preserve"> www.kinderhut.ch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1797F" w14:textId="77777777" w:rsidR="00CA634A" w:rsidRPr="001C1A7D" w:rsidRDefault="00CA634A" w:rsidP="00CA634A">
    <w:pPr>
      <w:pStyle w:val="Fuzeile"/>
      <w:rPr>
        <w:rFonts w:cs="Arial"/>
        <w:b/>
        <w:color w:val="DD0505"/>
        <w:sz w:val="20"/>
      </w:rPr>
    </w:pPr>
    <w:r w:rsidRPr="001C1A7D">
      <w:rPr>
        <w:rFonts w:cs="Arial"/>
        <w:b/>
        <w:color w:val="DD0505"/>
        <w:sz w:val="20"/>
      </w:rPr>
      <w:t>Kinderhut Herzogenbuchsee</w:t>
    </w:r>
  </w:p>
  <w:p w14:paraId="602ECEE2" w14:textId="77777777" w:rsidR="00CA634A" w:rsidRPr="00CA634A" w:rsidRDefault="00CA634A">
    <w:pPr>
      <w:pStyle w:val="Fuzeile"/>
      <w:rPr>
        <w:rFonts w:cs="Arial"/>
        <w:b/>
        <w:sz w:val="20"/>
      </w:rPr>
    </w:pPr>
    <w:proofErr w:type="gramStart"/>
    <w:r w:rsidRPr="001C1A7D">
      <w:rPr>
        <w:rFonts w:cs="Arial"/>
        <w:b/>
        <w:sz w:val="20"/>
      </w:rPr>
      <w:t xml:space="preserve">Oberstrasse </w:t>
    </w:r>
    <w:r>
      <w:rPr>
        <w:rFonts w:cs="Arial"/>
        <w:b/>
        <w:sz w:val="20"/>
      </w:rPr>
      <w:t xml:space="preserve"> 3</w:t>
    </w:r>
    <w:proofErr w:type="gramEnd"/>
    <w:r>
      <w:rPr>
        <w:rFonts w:cs="Arial"/>
        <w:b/>
        <w:sz w:val="20"/>
      </w:rPr>
      <w:t xml:space="preserve">    </w:t>
    </w:r>
    <w:r w:rsidRPr="001C1A7D">
      <w:rPr>
        <w:rFonts w:cs="Arial"/>
        <w:b/>
        <w:sz w:val="20"/>
      </w:rPr>
      <w:t xml:space="preserve">  336</w:t>
    </w:r>
    <w:r>
      <w:rPr>
        <w:rFonts w:cs="Arial"/>
        <w:b/>
        <w:sz w:val="20"/>
      </w:rPr>
      <w:t xml:space="preserve">0 Herzogenbuchsee      062 511 24 25    </w:t>
    </w:r>
    <w:r w:rsidRPr="001C1A7D">
      <w:rPr>
        <w:rFonts w:cs="Arial"/>
        <w:b/>
        <w:sz w:val="20"/>
      </w:rPr>
      <w:t xml:space="preserve">  info@kinderhut.ch </w:t>
    </w:r>
    <w:r>
      <w:rPr>
        <w:rFonts w:cs="Arial"/>
        <w:b/>
        <w:sz w:val="20"/>
      </w:rPr>
      <w:t xml:space="preserve">    </w:t>
    </w:r>
    <w:r w:rsidRPr="001C1A7D">
      <w:rPr>
        <w:rFonts w:cs="Arial"/>
        <w:b/>
        <w:sz w:val="20"/>
      </w:rPr>
      <w:t xml:space="preserve"> www.kinderhut.ch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35529" w14:textId="77777777" w:rsidR="00DE2104" w:rsidRDefault="00DE2104">
      <w:r>
        <w:separator/>
      </w:r>
    </w:p>
  </w:footnote>
  <w:footnote w:type="continuationSeparator" w:id="0">
    <w:p w14:paraId="7F7D7C32" w14:textId="77777777" w:rsidR="00DE2104" w:rsidRDefault="00DE2104">
      <w:r>
        <w:continuationSeparator/>
      </w:r>
    </w:p>
  </w:footnote>
  <w:footnote w:type="continuationNotice" w:id="1">
    <w:p w14:paraId="3F66FD7B" w14:textId="77777777" w:rsidR="00DE2104" w:rsidRDefault="00DE21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82B21" w14:textId="77777777" w:rsidR="003228C4" w:rsidRPr="003228C4" w:rsidRDefault="003228C4" w:rsidP="003228C4">
    <w:pPr>
      <w:pStyle w:val="Kopfzeile"/>
      <w:ind w:left="2520" w:hanging="2520"/>
      <w:jc w:val="center"/>
      <w:rPr>
        <w:b/>
        <w:bCs/>
        <w:sz w:val="32"/>
        <w:szCs w:val="32"/>
      </w:rPr>
    </w:pPr>
    <w:r w:rsidRPr="003228C4">
      <w:rPr>
        <w:b/>
        <w:bCs/>
        <w:sz w:val="32"/>
        <w:szCs w:val="32"/>
      </w:rPr>
      <w:t xml:space="preserve">Anmeldung </w:t>
    </w:r>
    <w:r w:rsidR="0008256D">
      <w:rPr>
        <w:b/>
        <w:bCs/>
        <w:sz w:val="32"/>
        <w:szCs w:val="32"/>
      </w:rPr>
      <w:t>Tages</w:t>
    </w:r>
    <w:r w:rsidR="00113479">
      <w:rPr>
        <w:b/>
        <w:bCs/>
        <w:sz w:val="32"/>
        <w:szCs w:val="32"/>
      </w:rPr>
      <w:t>familien</w:t>
    </w:r>
    <w:r w:rsidR="00385EC6">
      <w:rPr>
        <w:b/>
        <w:bCs/>
        <w:sz w:val="32"/>
        <w:szCs w:val="32"/>
      </w:rPr>
      <w:t xml:space="preserve">betreuung </w:t>
    </w:r>
  </w:p>
  <w:p w14:paraId="441B63DC" w14:textId="77777777" w:rsidR="003228C4" w:rsidRDefault="003228C4">
    <w:pPr>
      <w:pStyle w:val="Kopfzeile"/>
    </w:pPr>
    <w:r w:rsidRPr="003228C4">
      <w:rPr>
        <w:b/>
        <w:bCs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52E6E8A9" wp14:editId="7F786AD1">
          <wp:simplePos x="0" y="0"/>
          <wp:positionH relativeFrom="column">
            <wp:posOffset>76200</wp:posOffset>
          </wp:positionH>
          <wp:positionV relativeFrom="paragraph">
            <wp:posOffset>-739775</wp:posOffset>
          </wp:positionV>
          <wp:extent cx="701675" cy="897255"/>
          <wp:effectExtent l="0" t="0" r="0" b="0"/>
          <wp:wrapNone/>
          <wp:docPr id="438941400" name="Picture 438941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897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F68E9"/>
    <w:multiLevelType w:val="hybridMultilevel"/>
    <w:tmpl w:val="039270B8"/>
    <w:lvl w:ilvl="0" w:tplc="D22A4E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E6EC3"/>
    <w:multiLevelType w:val="hybridMultilevel"/>
    <w:tmpl w:val="F38CE594"/>
    <w:lvl w:ilvl="0" w:tplc="D22A4E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925D52"/>
    <w:multiLevelType w:val="hybridMultilevel"/>
    <w:tmpl w:val="E8F836AC"/>
    <w:lvl w:ilvl="0" w:tplc="721ADEB8">
      <w:start w:val="300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F37380"/>
    <w:multiLevelType w:val="hybridMultilevel"/>
    <w:tmpl w:val="3A6A42E4"/>
    <w:lvl w:ilvl="0" w:tplc="2D9ACBBA">
      <w:start w:val="33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8500068">
    <w:abstractNumId w:val="2"/>
  </w:num>
  <w:num w:numId="2" w16cid:durableId="1081757265">
    <w:abstractNumId w:val="3"/>
  </w:num>
  <w:num w:numId="3" w16cid:durableId="880828556">
    <w:abstractNumId w:val="1"/>
  </w:num>
  <w:num w:numId="4" w16cid:durableId="463888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m9by0yTtFC4fW8SznXo4rR69eRophbYAxSjhEVkXcxw9dbbR8mSlcDEL4gqwWMTiFW5h96IhwdkM7SLsBnFtsA==" w:salt="59tYXkUsMUywF7THWCXXwA=="/>
  <w:defaultTabStop w:val="708"/>
  <w:hyphenationZone w:val="425"/>
  <w:noPunctuationKerning/>
  <w:characterSpacingControl w:val="doNotCompress"/>
  <w:hdrShapeDefaults>
    <o:shapedefaults v:ext="edit" spidmax="205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104"/>
    <w:rsid w:val="000011BA"/>
    <w:rsid w:val="0000490E"/>
    <w:rsid w:val="000049F8"/>
    <w:rsid w:val="00007646"/>
    <w:rsid w:val="00012467"/>
    <w:rsid w:val="00012586"/>
    <w:rsid w:val="0003359F"/>
    <w:rsid w:val="0003667E"/>
    <w:rsid w:val="00044FE4"/>
    <w:rsid w:val="00051807"/>
    <w:rsid w:val="000602D6"/>
    <w:rsid w:val="0008256D"/>
    <w:rsid w:val="00091BB3"/>
    <w:rsid w:val="00096168"/>
    <w:rsid w:val="000A36C6"/>
    <w:rsid w:val="000B0E17"/>
    <w:rsid w:val="000B3DF3"/>
    <w:rsid w:val="000C427E"/>
    <w:rsid w:val="000D43F7"/>
    <w:rsid w:val="000F658E"/>
    <w:rsid w:val="000F7461"/>
    <w:rsid w:val="001114E3"/>
    <w:rsid w:val="00113479"/>
    <w:rsid w:val="00120740"/>
    <w:rsid w:val="00122711"/>
    <w:rsid w:val="00123B9C"/>
    <w:rsid w:val="0013314B"/>
    <w:rsid w:val="00142EB9"/>
    <w:rsid w:val="001467CA"/>
    <w:rsid w:val="00151F2C"/>
    <w:rsid w:val="00160BE8"/>
    <w:rsid w:val="0016144B"/>
    <w:rsid w:val="0016236D"/>
    <w:rsid w:val="001766DD"/>
    <w:rsid w:val="00185BE8"/>
    <w:rsid w:val="0019417E"/>
    <w:rsid w:val="0019488F"/>
    <w:rsid w:val="00194B72"/>
    <w:rsid w:val="001A2AFE"/>
    <w:rsid w:val="001A6DAF"/>
    <w:rsid w:val="001B2700"/>
    <w:rsid w:val="001C1329"/>
    <w:rsid w:val="001C4623"/>
    <w:rsid w:val="001C6E68"/>
    <w:rsid w:val="001D33C1"/>
    <w:rsid w:val="001D4604"/>
    <w:rsid w:val="001E477F"/>
    <w:rsid w:val="001F04B3"/>
    <w:rsid w:val="001F65AC"/>
    <w:rsid w:val="002052A8"/>
    <w:rsid w:val="00222C81"/>
    <w:rsid w:val="00223EE1"/>
    <w:rsid w:val="0022501B"/>
    <w:rsid w:val="00257BAE"/>
    <w:rsid w:val="0026009A"/>
    <w:rsid w:val="00261BB9"/>
    <w:rsid w:val="00262DDB"/>
    <w:rsid w:val="00266530"/>
    <w:rsid w:val="00271131"/>
    <w:rsid w:val="0027147E"/>
    <w:rsid w:val="00273015"/>
    <w:rsid w:val="00273E71"/>
    <w:rsid w:val="0029245D"/>
    <w:rsid w:val="002A2A01"/>
    <w:rsid w:val="002B05C3"/>
    <w:rsid w:val="002B08DC"/>
    <w:rsid w:val="002B0B24"/>
    <w:rsid w:val="002E3F65"/>
    <w:rsid w:val="002E7B47"/>
    <w:rsid w:val="002F358C"/>
    <w:rsid w:val="00301716"/>
    <w:rsid w:val="00307FC3"/>
    <w:rsid w:val="00312C98"/>
    <w:rsid w:val="00313822"/>
    <w:rsid w:val="003228C4"/>
    <w:rsid w:val="00334B24"/>
    <w:rsid w:val="00341DD0"/>
    <w:rsid w:val="00350A45"/>
    <w:rsid w:val="00355EA4"/>
    <w:rsid w:val="003714B2"/>
    <w:rsid w:val="00380F99"/>
    <w:rsid w:val="00385EC6"/>
    <w:rsid w:val="003A48E8"/>
    <w:rsid w:val="003A503F"/>
    <w:rsid w:val="003A581D"/>
    <w:rsid w:val="003B012D"/>
    <w:rsid w:val="003B563C"/>
    <w:rsid w:val="003C0176"/>
    <w:rsid w:val="003D088A"/>
    <w:rsid w:val="003D614D"/>
    <w:rsid w:val="003D73BC"/>
    <w:rsid w:val="003F1E1E"/>
    <w:rsid w:val="003F42B4"/>
    <w:rsid w:val="003F7BFA"/>
    <w:rsid w:val="00400A63"/>
    <w:rsid w:val="004028FB"/>
    <w:rsid w:val="00411E1B"/>
    <w:rsid w:val="00423C0B"/>
    <w:rsid w:val="00444EE6"/>
    <w:rsid w:val="00445BD7"/>
    <w:rsid w:val="00452D32"/>
    <w:rsid w:val="0049380F"/>
    <w:rsid w:val="004958BA"/>
    <w:rsid w:val="004A5B4D"/>
    <w:rsid w:val="004B3BA3"/>
    <w:rsid w:val="004B7139"/>
    <w:rsid w:val="004C190E"/>
    <w:rsid w:val="004D3EE7"/>
    <w:rsid w:val="004D75CF"/>
    <w:rsid w:val="004E1CB8"/>
    <w:rsid w:val="004F0D09"/>
    <w:rsid w:val="004F3319"/>
    <w:rsid w:val="004F777A"/>
    <w:rsid w:val="00514A4A"/>
    <w:rsid w:val="005241A7"/>
    <w:rsid w:val="00531BE9"/>
    <w:rsid w:val="00542592"/>
    <w:rsid w:val="00543201"/>
    <w:rsid w:val="00554E27"/>
    <w:rsid w:val="0056384A"/>
    <w:rsid w:val="00567F82"/>
    <w:rsid w:val="0057596E"/>
    <w:rsid w:val="00575ECF"/>
    <w:rsid w:val="005A1F61"/>
    <w:rsid w:val="005C0184"/>
    <w:rsid w:val="005D5A6E"/>
    <w:rsid w:val="005E4B04"/>
    <w:rsid w:val="005F5859"/>
    <w:rsid w:val="006066D9"/>
    <w:rsid w:val="00606C62"/>
    <w:rsid w:val="00607D2B"/>
    <w:rsid w:val="0061021A"/>
    <w:rsid w:val="00615575"/>
    <w:rsid w:val="00633086"/>
    <w:rsid w:val="00643D25"/>
    <w:rsid w:val="006455D6"/>
    <w:rsid w:val="00647846"/>
    <w:rsid w:val="0065259E"/>
    <w:rsid w:val="00664358"/>
    <w:rsid w:val="00670F72"/>
    <w:rsid w:val="00674329"/>
    <w:rsid w:val="00684BF0"/>
    <w:rsid w:val="006923A9"/>
    <w:rsid w:val="00696DAC"/>
    <w:rsid w:val="00696F02"/>
    <w:rsid w:val="006A214E"/>
    <w:rsid w:val="006A618D"/>
    <w:rsid w:val="006B4A3D"/>
    <w:rsid w:val="006B5224"/>
    <w:rsid w:val="006B7BDE"/>
    <w:rsid w:val="006D1B2F"/>
    <w:rsid w:val="006E66AF"/>
    <w:rsid w:val="00717A93"/>
    <w:rsid w:val="00720876"/>
    <w:rsid w:val="00723D49"/>
    <w:rsid w:val="00725BC7"/>
    <w:rsid w:val="00726E5A"/>
    <w:rsid w:val="007366C3"/>
    <w:rsid w:val="007477BB"/>
    <w:rsid w:val="00751D86"/>
    <w:rsid w:val="007539C1"/>
    <w:rsid w:val="00763A02"/>
    <w:rsid w:val="00763F65"/>
    <w:rsid w:val="00784255"/>
    <w:rsid w:val="007A52CA"/>
    <w:rsid w:val="007A5DE3"/>
    <w:rsid w:val="007B3CF5"/>
    <w:rsid w:val="007B74FB"/>
    <w:rsid w:val="007C1C04"/>
    <w:rsid w:val="007C4A2B"/>
    <w:rsid w:val="007F3E45"/>
    <w:rsid w:val="007F3F87"/>
    <w:rsid w:val="00800378"/>
    <w:rsid w:val="0080111D"/>
    <w:rsid w:val="00802353"/>
    <w:rsid w:val="00802426"/>
    <w:rsid w:val="008224C3"/>
    <w:rsid w:val="00824601"/>
    <w:rsid w:val="00827E36"/>
    <w:rsid w:val="008309B1"/>
    <w:rsid w:val="008323A7"/>
    <w:rsid w:val="00834050"/>
    <w:rsid w:val="0083530D"/>
    <w:rsid w:val="00843893"/>
    <w:rsid w:val="008462FB"/>
    <w:rsid w:val="00855B5C"/>
    <w:rsid w:val="00877FF1"/>
    <w:rsid w:val="0088004E"/>
    <w:rsid w:val="00881BA2"/>
    <w:rsid w:val="008932DB"/>
    <w:rsid w:val="00895E47"/>
    <w:rsid w:val="00896726"/>
    <w:rsid w:val="008A207D"/>
    <w:rsid w:val="008A3DA4"/>
    <w:rsid w:val="008D4736"/>
    <w:rsid w:val="008E5AC8"/>
    <w:rsid w:val="008F08DD"/>
    <w:rsid w:val="008F52C7"/>
    <w:rsid w:val="008F7291"/>
    <w:rsid w:val="00900028"/>
    <w:rsid w:val="009050A4"/>
    <w:rsid w:val="009076E8"/>
    <w:rsid w:val="009103AB"/>
    <w:rsid w:val="00920460"/>
    <w:rsid w:val="00924FB3"/>
    <w:rsid w:val="009315EC"/>
    <w:rsid w:val="00946E97"/>
    <w:rsid w:val="00955731"/>
    <w:rsid w:val="0096587E"/>
    <w:rsid w:val="00972A8A"/>
    <w:rsid w:val="00974D30"/>
    <w:rsid w:val="00991512"/>
    <w:rsid w:val="00991B36"/>
    <w:rsid w:val="0099390A"/>
    <w:rsid w:val="00994FF1"/>
    <w:rsid w:val="009A48C9"/>
    <w:rsid w:val="009B2776"/>
    <w:rsid w:val="009F6490"/>
    <w:rsid w:val="00A027FC"/>
    <w:rsid w:val="00A03B62"/>
    <w:rsid w:val="00A04CC3"/>
    <w:rsid w:val="00A07560"/>
    <w:rsid w:val="00A250EB"/>
    <w:rsid w:val="00A4016C"/>
    <w:rsid w:val="00A47A5D"/>
    <w:rsid w:val="00A52332"/>
    <w:rsid w:val="00A5753F"/>
    <w:rsid w:val="00A6097C"/>
    <w:rsid w:val="00A60FF3"/>
    <w:rsid w:val="00A63859"/>
    <w:rsid w:val="00A66202"/>
    <w:rsid w:val="00A72D5E"/>
    <w:rsid w:val="00A93268"/>
    <w:rsid w:val="00AA6CBB"/>
    <w:rsid w:val="00AB320D"/>
    <w:rsid w:val="00AB3597"/>
    <w:rsid w:val="00AB3FE6"/>
    <w:rsid w:val="00AB546C"/>
    <w:rsid w:val="00AB5F83"/>
    <w:rsid w:val="00AC44AA"/>
    <w:rsid w:val="00AD5A24"/>
    <w:rsid w:val="00AE0FB4"/>
    <w:rsid w:val="00AE768E"/>
    <w:rsid w:val="00AF5005"/>
    <w:rsid w:val="00B0229C"/>
    <w:rsid w:val="00B02C90"/>
    <w:rsid w:val="00B05351"/>
    <w:rsid w:val="00B05B3A"/>
    <w:rsid w:val="00B071B4"/>
    <w:rsid w:val="00B10E78"/>
    <w:rsid w:val="00B24420"/>
    <w:rsid w:val="00B26687"/>
    <w:rsid w:val="00B45E82"/>
    <w:rsid w:val="00B46B23"/>
    <w:rsid w:val="00B55875"/>
    <w:rsid w:val="00B558C8"/>
    <w:rsid w:val="00B61734"/>
    <w:rsid w:val="00B62C84"/>
    <w:rsid w:val="00B76C72"/>
    <w:rsid w:val="00B84B4F"/>
    <w:rsid w:val="00BA00BB"/>
    <w:rsid w:val="00BB0E1D"/>
    <w:rsid w:val="00BD2AF3"/>
    <w:rsid w:val="00BD5AD9"/>
    <w:rsid w:val="00BE48C7"/>
    <w:rsid w:val="00BF1F04"/>
    <w:rsid w:val="00C0131E"/>
    <w:rsid w:val="00C03CAB"/>
    <w:rsid w:val="00C07086"/>
    <w:rsid w:val="00C122C7"/>
    <w:rsid w:val="00C1404A"/>
    <w:rsid w:val="00C14057"/>
    <w:rsid w:val="00C23F43"/>
    <w:rsid w:val="00C24196"/>
    <w:rsid w:val="00C30F55"/>
    <w:rsid w:val="00C37D70"/>
    <w:rsid w:val="00C52D3B"/>
    <w:rsid w:val="00C53E9C"/>
    <w:rsid w:val="00C57229"/>
    <w:rsid w:val="00C610E9"/>
    <w:rsid w:val="00C621DB"/>
    <w:rsid w:val="00C8227C"/>
    <w:rsid w:val="00C83B0F"/>
    <w:rsid w:val="00C9032B"/>
    <w:rsid w:val="00C92007"/>
    <w:rsid w:val="00C93359"/>
    <w:rsid w:val="00C94F29"/>
    <w:rsid w:val="00C955B2"/>
    <w:rsid w:val="00C95EF0"/>
    <w:rsid w:val="00CA634A"/>
    <w:rsid w:val="00CA7571"/>
    <w:rsid w:val="00CB2C8B"/>
    <w:rsid w:val="00CC205A"/>
    <w:rsid w:val="00CC55DE"/>
    <w:rsid w:val="00CC7496"/>
    <w:rsid w:val="00CD2B37"/>
    <w:rsid w:val="00CD2D89"/>
    <w:rsid w:val="00CD6FD8"/>
    <w:rsid w:val="00CE1EA1"/>
    <w:rsid w:val="00CF64ED"/>
    <w:rsid w:val="00D221EA"/>
    <w:rsid w:val="00D2489B"/>
    <w:rsid w:val="00D26F34"/>
    <w:rsid w:val="00D324C5"/>
    <w:rsid w:val="00D41169"/>
    <w:rsid w:val="00D459CE"/>
    <w:rsid w:val="00D51B1F"/>
    <w:rsid w:val="00D57F9B"/>
    <w:rsid w:val="00D60117"/>
    <w:rsid w:val="00D6183E"/>
    <w:rsid w:val="00D71B5C"/>
    <w:rsid w:val="00D74AC9"/>
    <w:rsid w:val="00D84B21"/>
    <w:rsid w:val="00D924AC"/>
    <w:rsid w:val="00D96874"/>
    <w:rsid w:val="00DB4BC9"/>
    <w:rsid w:val="00DC0869"/>
    <w:rsid w:val="00DC0E00"/>
    <w:rsid w:val="00DD2022"/>
    <w:rsid w:val="00DE2104"/>
    <w:rsid w:val="00DE64A4"/>
    <w:rsid w:val="00DF043F"/>
    <w:rsid w:val="00DF1139"/>
    <w:rsid w:val="00DF2FDF"/>
    <w:rsid w:val="00DF40F9"/>
    <w:rsid w:val="00E030CB"/>
    <w:rsid w:val="00E06378"/>
    <w:rsid w:val="00E22AD3"/>
    <w:rsid w:val="00E314AB"/>
    <w:rsid w:val="00E33E38"/>
    <w:rsid w:val="00E351C1"/>
    <w:rsid w:val="00E43D14"/>
    <w:rsid w:val="00E45501"/>
    <w:rsid w:val="00E4621F"/>
    <w:rsid w:val="00E617B1"/>
    <w:rsid w:val="00E6613D"/>
    <w:rsid w:val="00E708FC"/>
    <w:rsid w:val="00EA7A18"/>
    <w:rsid w:val="00EB1D0C"/>
    <w:rsid w:val="00EB437B"/>
    <w:rsid w:val="00EB5042"/>
    <w:rsid w:val="00EB61EF"/>
    <w:rsid w:val="00EE2CBF"/>
    <w:rsid w:val="00EF6934"/>
    <w:rsid w:val="00F17F97"/>
    <w:rsid w:val="00F26E1E"/>
    <w:rsid w:val="00F27669"/>
    <w:rsid w:val="00F320A9"/>
    <w:rsid w:val="00F344AF"/>
    <w:rsid w:val="00F401F9"/>
    <w:rsid w:val="00F51608"/>
    <w:rsid w:val="00F6646A"/>
    <w:rsid w:val="00F80AB9"/>
    <w:rsid w:val="00F83CD9"/>
    <w:rsid w:val="00F83FDE"/>
    <w:rsid w:val="00F90182"/>
    <w:rsid w:val="00F9173F"/>
    <w:rsid w:val="00F93044"/>
    <w:rsid w:val="00F96D6A"/>
    <w:rsid w:val="00FA346E"/>
    <w:rsid w:val="00FB17B5"/>
    <w:rsid w:val="00FB3F41"/>
    <w:rsid w:val="00FB4CDF"/>
    <w:rsid w:val="00FC50D9"/>
    <w:rsid w:val="00FC7F3F"/>
    <w:rsid w:val="00FD3649"/>
    <w:rsid w:val="00FD3DDF"/>
    <w:rsid w:val="00FE7F0C"/>
    <w:rsid w:val="00FF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."/>
  <w:listSeparator w:val=";"/>
  <w14:docId w14:val="1D7E66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D6FD8"/>
    <w:rPr>
      <w:rFonts w:ascii="Arial" w:hAnsi="Arial"/>
      <w:sz w:val="24"/>
      <w:szCs w:val="24"/>
      <w:lang w:eastAsia="de-DE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cs="Arial"/>
      <w:sz w:val="28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rFonts w:cs="Arial"/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rsid w:val="00C83B0F"/>
    <w:rPr>
      <w:color w:val="0000FF"/>
      <w:u w:val="single"/>
    </w:rPr>
  </w:style>
  <w:style w:type="character" w:styleId="Platzhaltertext">
    <w:name w:val="Placeholder Text"/>
    <w:basedOn w:val="Absatz-Standardschriftart"/>
    <w:uiPriority w:val="99"/>
    <w:semiHidden/>
    <w:rsid w:val="00D60117"/>
    <w:rPr>
      <w:color w:val="808080"/>
    </w:rPr>
  </w:style>
  <w:style w:type="character" w:customStyle="1" w:styleId="Formatvorlage1">
    <w:name w:val="Formatvorlage1"/>
    <w:basedOn w:val="Absatz-Standardschriftart"/>
    <w:rsid w:val="00827E36"/>
    <w:rPr>
      <w:rFonts w:ascii="Arial" w:hAnsi="Arial"/>
      <w:sz w:val="24"/>
    </w:rPr>
  </w:style>
  <w:style w:type="paragraph" w:styleId="berarbeitung">
    <w:name w:val="Revision"/>
    <w:hidden/>
    <w:uiPriority w:val="99"/>
    <w:semiHidden/>
    <w:rsid w:val="00B26687"/>
    <w:rPr>
      <w:rFonts w:ascii="Arial" w:hAnsi="Arial"/>
      <w:sz w:val="24"/>
      <w:szCs w:val="24"/>
      <w:lang w:eastAsia="de-DE"/>
    </w:rPr>
  </w:style>
  <w:style w:type="character" w:styleId="Kommentarzeichen">
    <w:name w:val="annotation reference"/>
    <w:basedOn w:val="Absatz-Standardschriftart"/>
    <w:rsid w:val="00271131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7113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271131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27113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271131"/>
    <w:rPr>
      <w:rFonts w:ascii="Arial" w:hAnsi="Arial"/>
      <w:b/>
      <w:bCs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E76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D4C401DD5AE402984E7B97C7A58786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5FF113-49EA-4FD5-9A63-4522F5ECE5FD}"/>
      </w:docPartPr>
      <w:docPartBody>
        <w:p w:rsidR="00934E1F" w:rsidRDefault="00904940" w:rsidP="00904940">
          <w:pPr>
            <w:pStyle w:val="8D4C401DD5AE402984E7B97C7A587869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958109A83CFB4B02863F6E7F44B688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DCC981-0D37-4AC7-BEE0-D7FDC811B1BE}"/>
      </w:docPartPr>
      <w:docPartBody>
        <w:p w:rsidR="00934E1F" w:rsidRDefault="00904940" w:rsidP="00904940">
          <w:pPr>
            <w:pStyle w:val="958109A83CFB4B02863F6E7F44B6884A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23777A73D975426E977F83BD889119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FD968E9-CA67-482D-99F7-A62782D0EE36}"/>
      </w:docPartPr>
      <w:docPartBody>
        <w:p w:rsidR="00934E1F" w:rsidRDefault="00904940" w:rsidP="00904940">
          <w:pPr>
            <w:pStyle w:val="23777A73D975426E977F83BD88911989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5669C97421804A618445013ABF1F26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648981-84D5-4D42-B59E-C87FA4C40599}"/>
      </w:docPartPr>
      <w:docPartBody>
        <w:p w:rsidR="00934E1F" w:rsidRDefault="00904940" w:rsidP="00904940">
          <w:pPr>
            <w:pStyle w:val="5669C97421804A618445013ABF1F26EF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187E277AB7104B0C89D419B2D63448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BDFA63-520E-46CD-A0F8-C343ED65DB73}"/>
      </w:docPartPr>
      <w:docPartBody>
        <w:p w:rsidR="00934E1F" w:rsidRDefault="00904940" w:rsidP="00904940">
          <w:pPr>
            <w:pStyle w:val="187E277AB7104B0C89D419B2D6344887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8D21E6BF3F6E407DAC56A2618EFCE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5DDB53-5F08-48F8-A0CA-2796B74A1181}"/>
      </w:docPartPr>
      <w:docPartBody>
        <w:p w:rsidR="00934E1F" w:rsidRDefault="00904940" w:rsidP="00904940">
          <w:pPr>
            <w:pStyle w:val="8D21E6BF3F6E407DAC56A2618EFCE50E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97883426C30046038A1DB2773DE43B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5DFDF1-03FC-43F8-AEE4-02B831396AEE}"/>
      </w:docPartPr>
      <w:docPartBody>
        <w:p w:rsidR="00934E1F" w:rsidRDefault="00904940" w:rsidP="00904940">
          <w:pPr>
            <w:pStyle w:val="97883426C30046038A1DB2773DE43BC8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AF20045C138643A9B522542F2FDF693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9EEFAA-BCF2-4275-A023-B4310A771679}"/>
      </w:docPartPr>
      <w:docPartBody>
        <w:p w:rsidR="00934E1F" w:rsidRDefault="00904940" w:rsidP="00904940">
          <w:pPr>
            <w:pStyle w:val="AF20045C138643A9B522542F2FDF6934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AFAC038AD68E4C7FBD7876B5294E99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D5CE70-8657-4C0D-A6E0-384979A92C3E}"/>
      </w:docPartPr>
      <w:docPartBody>
        <w:p w:rsidR="00934E1F" w:rsidRDefault="00904940" w:rsidP="00904940">
          <w:pPr>
            <w:pStyle w:val="AFAC038AD68E4C7FBD7876B5294E999E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7ECD818AEA3D41D7A8A80AC8F05557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5488CE-D924-4C6D-81BA-6B7914A9D180}"/>
      </w:docPartPr>
      <w:docPartBody>
        <w:p w:rsidR="00934E1F" w:rsidRDefault="00904940" w:rsidP="00904940">
          <w:pPr>
            <w:pStyle w:val="7ECD818AEA3D41D7A8A80AC8F0555748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DFA98154E3684CFEBD60431DB4D532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5B3FD-93FE-4FFD-A1B1-E523335CC9F9}"/>
      </w:docPartPr>
      <w:docPartBody>
        <w:p w:rsidR="00934E1F" w:rsidRDefault="00904940" w:rsidP="00904940">
          <w:pPr>
            <w:pStyle w:val="DFA98154E3684CFEBD60431DB4D532B6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C0C29F547B554566A1630287E5EBEA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625E85-B915-4C57-B908-7EECC54E105B}"/>
      </w:docPartPr>
      <w:docPartBody>
        <w:p w:rsidR="00934E1F" w:rsidRDefault="00904940" w:rsidP="00904940">
          <w:pPr>
            <w:pStyle w:val="C0C29F547B554566A1630287E5EBEA363"/>
          </w:pPr>
          <w:r>
            <w:rPr>
              <w:rStyle w:val="Platzhaltertext"/>
            </w:rPr>
            <w:t>………………………………..</w:t>
          </w:r>
        </w:p>
      </w:docPartBody>
    </w:docPart>
    <w:docPart>
      <w:docPartPr>
        <w:name w:val="4222E360F953490EA1892F54AFF3B43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2DAB2E-73DD-4080-923C-6DC421157FF9}"/>
      </w:docPartPr>
      <w:docPartBody>
        <w:p w:rsidR="00934E1F" w:rsidRDefault="00904940" w:rsidP="00904940">
          <w:pPr>
            <w:pStyle w:val="4222E360F953490EA1892F54AFF3B43D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F0F909C1A1604FE6B389129E250443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773CE8-1EF9-4BF0-BF49-ACB37C497656}"/>
      </w:docPartPr>
      <w:docPartBody>
        <w:p w:rsidR="00934E1F" w:rsidRDefault="00904940" w:rsidP="00904940">
          <w:pPr>
            <w:pStyle w:val="F0F909C1A1604FE6B389129E2504430C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49D89AAA90DF4B5AB185000C945276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2FCEF3-F991-4B88-9844-99FFEF09C906}"/>
      </w:docPartPr>
      <w:docPartBody>
        <w:p w:rsidR="00934E1F" w:rsidRDefault="00904940" w:rsidP="00904940">
          <w:pPr>
            <w:pStyle w:val="49D89AAA90DF4B5AB185000C94527604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04EDBEE7B39D45B4BB3D2ED8B2F9CE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2D278A0-8802-4B6D-A749-883B66D71A72}"/>
      </w:docPartPr>
      <w:docPartBody>
        <w:p w:rsidR="00934E1F" w:rsidRDefault="00904940" w:rsidP="00904940">
          <w:pPr>
            <w:pStyle w:val="04EDBEE7B39D45B4BB3D2ED8B2F9CE8E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D819159D1C274D4D86BB5BDC314604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CDF4FAE-32E1-45E0-8E53-7CEF5EFF9F60}"/>
      </w:docPartPr>
      <w:docPartBody>
        <w:p w:rsidR="00934E1F" w:rsidRDefault="00904940" w:rsidP="00904940">
          <w:pPr>
            <w:pStyle w:val="D819159D1C274D4D86BB5BDC3146041D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BCCEDD1CFB4145FF9F6CAA39C40425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16217C-DC62-4D43-986A-91F22AE876BB}"/>
      </w:docPartPr>
      <w:docPartBody>
        <w:p w:rsidR="00934E1F" w:rsidRDefault="00904940" w:rsidP="00904940">
          <w:pPr>
            <w:pStyle w:val="BCCEDD1CFB4145FF9F6CAA39C40425A9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C59B07E2CCDC46339B39C9946BCC6B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4ED208-EB25-4A5A-8EBC-9712E330EF88}"/>
      </w:docPartPr>
      <w:docPartBody>
        <w:p w:rsidR="00934E1F" w:rsidRDefault="00904940" w:rsidP="00904940">
          <w:pPr>
            <w:pStyle w:val="C59B07E2CCDC46339B39C9946BCC6B04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5FAA21FB2D3E4969951136B591F906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BA3416A-B9B3-4E95-AEE7-75FADB43C4AB}"/>
      </w:docPartPr>
      <w:docPartBody>
        <w:p w:rsidR="00934E1F" w:rsidRDefault="00904940" w:rsidP="00904940">
          <w:pPr>
            <w:pStyle w:val="5FAA21FB2D3E4969951136B591F906D8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C8CB8768603941998277DFD99D2B52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56396F-F0D9-4E18-8F4E-F9EBE3128D88}"/>
      </w:docPartPr>
      <w:docPartBody>
        <w:p w:rsidR="00934E1F" w:rsidRDefault="00904940" w:rsidP="00904940">
          <w:pPr>
            <w:pStyle w:val="C8CB8768603941998277DFD99D2B5209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738CBEA75F9B4BD29ED30D42872EF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62887FF-A444-49FA-9C99-C3A36B537C1B}"/>
      </w:docPartPr>
      <w:docPartBody>
        <w:p w:rsidR="00934E1F" w:rsidRDefault="00904940" w:rsidP="00904940">
          <w:pPr>
            <w:pStyle w:val="738CBEA75F9B4BD29ED30D42872EFBD3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337EC30599674172BB57631617C18C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25E219-5994-4C46-8E55-FA2797C6EC33}"/>
      </w:docPartPr>
      <w:docPartBody>
        <w:p w:rsidR="00934E1F" w:rsidRDefault="00904940" w:rsidP="00904940">
          <w:pPr>
            <w:pStyle w:val="337EC30599674172BB57631617C18C2B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FEA29E9FC30C4D41B585D51375054F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BCD90-DB09-4B64-8401-CE4EF82F0769}"/>
      </w:docPartPr>
      <w:docPartBody>
        <w:p w:rsidR="00934E1F" w:rsidRDefault="00904940" w:rsidP="00904940">
          <w:pPr>
            <w:pStyle w:val="FEA29E9FC30C4D41B585D51375054F7F3"/>
          </w:pPr>
          <w:r w:rsidRPr="008462FB"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13029D22024B4AB1B9CA2AB39E5FA8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3DDB5D-38B9-4B68-89B1-26E15CDA8D33}"/>
      </w:docPartPr>
      <w:docPartBody>
        <w:p w:rsidR="00934E1F" w:rsidRDefault="00904940" w:rsidP="00904940">
          <w:pPr>
            <w:pStyle w:val="13029D22024B4AB1B9CA2AB39E5FA80E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2BD27EE2D9AF4C0EA6C859898161A8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57BC9E-74AE-4D04-85A4-8AD0179C7223}"/>
      </w:docPartPr>
      <w:docPartBody>
        <w:p w:rsidR="00934E1F" w:rsidRDefault="00934E1F">
          <w:pPr>
            <w:pStyle w:val="2BD27EE2D9AF4C0EA6C859898161A800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252C4D803EA24DC09C8A96995B8111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577D3E-17C0-44B5-BA11-94EF9B77724A}"/>
      </w:docPartPr>
      <w:docPartBody>
        <w:p w:rsidR="00934E1F" w:rsidRDefault="00904940" w:rsidP="00904940">
          <w:pPr>
            <w:pStyle w:val="252C4D803EA24DC09C8A96995B8111ED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5962007B3D5243A9A32F25F28C9F94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CD9D2E-2FD9-414C-85D7-3F1BA4C47DC0}"/>
      </w:docPartPr>
      <w:docPartBody>
        <w:p w:rsidR="00934E1F" w:rsidRDefault="00904940" w:rsidP="00904940">
          <w:pPr>
            <w:pStyle w:val="5962007B3D5243A9A32F25F28C9F9457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43761F5ACA864B7790FB8DD19612DD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EBEFB0-3D91-4632-9FD5-A22C90B0920A}"/>
      </w:docPartPr>
      <w:docPartBody>
        <w:p w:rsidR="00934E1F" w:rsidRDefault="00904940" w:rsidP="00904940">
          <w:pPr>
            <w:pStyle w:val="43761F5ACA864B7790FB8DD19612DD84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0C57C7E0555F421E8D85557282A046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1E48BC9-C1C5-4BAB-8E08-5A9E3CA5ED85}"/>
      </w:docPartPr>
      <w:docPartBody>
        <w:p w:rsidR="00934E1F" w:rsidRDefault="00904940" w:rsidP="00904940">
          <w:pPr>
            <w:pStyle w:val="0C57C7E0555F421E8D85557282A046F8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0C5570AF6B9E4401B674946B0DBAFC8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05C52-186D-4211-B6E5-2EF2C33626E6}"/>
      </w:docPartPr>
      <w:docPartBody>
        <w:p w:rsidR="00934E1F" w:rsidRDefault="00904940" w:rsidP="00904940">
          <w:pPr>
            <w:pStyle w:val="0C5570AF6B9E4401B674946B0DBAFC81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69E1C457F9154CF3894BD5C2A8147A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3DC285-D6E9-4425-AF9D-792EBBDC4521}"/>
      </w:docPartPr>
      <w:docPartBody>
        <w:p w:rsidR="00934E1F" w:rsidRDefault="00904940" w:rsidP="00904940">
          <w:pPr>
            <w:pStyle w:val="69E1C457F9154CF3894BD5C2A8147A0F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6876027D1CEE405A973BCE3F9D8D4C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78F8FF-0630-4A0F-A258-46FD8F6FDFC0}"/>
      </w:docPartPr>
      <w:docPartBody>
        <w:p w:rsidR="00934E1F" w:rsidRDefault="00904940" w:rsidP="00904940">
          <w:pPr>
            <w:pStyle w:val="6876027D1CEE405A973BCE3F9D8D4C0B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87F4F8F56EE645F297FC0D223A548F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B086CD-A91B-4DE8-996C-3DC38003A91B}"/>
      </w:docPartPr>
      <w:docPartBody>
        <w:p w:rsidR="00934E1F" w:rsidRDefault="00904940" w:rsidP="00904940">
          <w:pPr>
            <w:pStyle w:val="87F4F8F56EE645F297FC0D223A548F92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75F4B63A70314F06A79C36B2AA5471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E175D7-E960-42D4-BD01-4A83FC21C3F6}"/>
      </w:docPartPr>
      <w:docPartBody>
        <w:p w:rsidR="00934E1F" w:rsidRDefault="00904940" w:rsidP="00904940">
          <w:pPr>
            <w:pStyle w:val="75F4B63A70314F06A79C36B2AA54710E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B36501C533C242B3B92D96F6621BC6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A62BC1C-1E9A-4AB7-A334-76D0AFC443C6}"/>
      </w:docPartPr>
      <w:docPartBody>
        <w:p w:rsidR="00934E1F" w:rsidRDefault="00904940" w:rsidP="00904940">
          <w:pPr>
            <w:pStyle w:val="B36501C533C242B3B92D96F6621BC60C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94F6CCE563014B25AC99D3C27C31B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2C3891-9A8A-4C21-8FB4-5D31DFF71454}"/>
      </w:docPartPr>
      <w:docPartBody>
        <w:p w:rsidR="00934E1F" w:rsidRDefault="00904940" w:rsidP="00904940">
          <w:pPr>
            <w:pStyle w:val="94F6CCE563014B25AC99D3C27C31B9AB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75187D0A87E345D19E8EBECEA353F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68F6FF-06F5-4C1B-A8B4-0F1921658772}"/>
      </w:docPartPr>
      <w:docPartBody>
        <w:p w:rsidR="00934E1F" w:rsidRDefault="00904940" w:rsidP="00904940">
          <w:pPr>
            <w:pStyle w:val="75187D0A87E345D19E8EBECEA353F8A8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B6600437904D468F93275C611ADFF2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84F8FB-1430-43C7-9BF8-B435AD941D3C}"/>
      </w:docPartPr>
      <w:docPartBody>
        <w:p w:rsidR="00934E1F" w:rsidRDefault="00904940" w:rsidP="00904940">
          <w:pPr>
            <w:pStyle w:val="B6600437904D468F93275C611ADFF241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BBDCD1B324624F4F82CE025E67D4EC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46C6733-CDB8-43C1-AD7A-7721138E44A3}"/>
      </w:docPartPr>
      <w:docPartBody>
        <w:p w:rsidR="00934E1F" w:rsidRDefault="00904940" w:rsidP="00904940">
          <w:pPr>
            <w:pStyle w:val="BBDCD1B324624F4F82CE025E67D4ECF2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05B72BE12620444995B136AC839B62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598C77-ECDA-4DF9-9578-49970836F6C1}"/>
      </w:docPartPr>
      <w:docPartBody>
        <w:p w:rsidR="00934E1F" w:rsidRDefault="00904940" w:rsidP="00904940">
          <w:pPr>
            <w:pStyle w:val="05B72BE12620444995B136AC839B62D03"/>
          </w:pPr>
          <w:r w:rsidRPr="00615575">
            <w:rPr>
              <w:rStyle w:val="Platzhaltertext"/>
            </w:rPr>
            <w:t>…………………………………….……………………………..</w:t>
          </w:r>
        </w:p>
      </w:docPartBody>
    </w:docPart>
    <w:docPart>
      <w:docPartPr>
        <w:name w:val="C66ECC644E6745C5B97C4CAA4C1B59A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051FB60-C724-47EB-9F7E-2F7439915AB3}"/>
      </w:docPartPr>
      <w:docPartBody>
        <w:p w:rsidR="00934E1F" w:rsidRDefault="00904940" w:rsidP="00904940">
          <w:pPr>
            <w:pStyle w:val="C66ECC644E6745C5B97C4CAA4C1B59A63"/>
          </w:pPr>
          <w:r>
            <w:rPr>
              <w:rStyle w:val="Platzhaltertext"/>
            </w:rPr>
            <w:t>…………………………………….……………………………………………………</w:t>
          </w:r>
        </w:p>
      </w:docPartBody>
    </w:docPart>
    <w:docPart>
      <w:docPartPr>
        <w:name w:val="A9F3C52FDBF84CCC9B7609A496A78B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B5F2103-A882-46FD-8280-7EEDADDB5F2F}"/>
      </w:docPartPr>
      <w:docPartBody>
        <w:p w:rsidR="00934E1F" w:rsidRDefault="00904940" w:rsidP="00904940">
          <w:pPr>
            <w:pStyle w:val="A9F3C52FDBF84CCC9B7609A496A78B36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BA04429471844A468E1F8424778269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EA1D0E-9AA5-45E9-9057-ACF622E16F0A}"/>
      </w:docPartPr>
      <w:docPartBody>
        <w:p w:rsidR="00934E1F" w:rsidRDefault="00904940" w:rsidP="00904940">
          <w:pPr>
            <w:pStyle w:val="BA04429471844A468E1F842477826972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303BF03CD75E44CB83FFFB244FE081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29DB7D-65B5-4B91-82E5-CFE3D1AA9EA1}"/>
      </w:docPartPr>
      <w:docPartBody>
        <w:p w:rsidR="00934E1F" w:rsidRDefault="00904940" w:rsidP="00904940">
          <w:pPr>
            <w:pStyle w:val="303BF03CD75E44CB83FFFB244FE081DF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571CD980352F460B8FCF1E9B76A057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52BE8B2-E32D-4CBE-AA88-E6A47BF8FD59}"/>
      </w:docPartPr>
      <w:docPartBody>
        <w:p w:rsidR="00934E1F" w:rsidRDefault="00904940" w:rsidP="00904940">
          <w:pPr>
            <w:pStyle w:val="571CD980352F460B8FCF1E9B76A057DC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131B5EA515D04ADDA49CC532871A3A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682D5AE-51FF-4206-A8CC-0DD32B44A6D3}"/>
      </w:docPartPr>
      <w:docPartBody>
        <w:p w:rsidR="00934E1F" w:rsidRDefault="00904940" w:rsidP="00904940">
          <w:pPr>
            <w:pStyle w:val="131B5EA515D04ADDA49CC532871A3A6B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9DBD60C4E3454C4D8BD960D86743E2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9A1EAD-0C2E-4326-A1C3-4FCF684D66B8}"/>
      </w:docPartPr>
      <w:docPartBody>
        <w:p w:rsidR="00934E1F" w:rsidRDefault="00904940" w:rsidP="00904940">
          <w:pPr>
            <w:pStyle w:val="9DBD60C4E3454C4D8BD960D86743E2FB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BC7EF5BF9E5F4A7BB07B884443FD4D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88A7C7-E979-4871-B505-0342836CB1B4}"/>
      </w:docPartPr>
      <w:docPartBody>
        <w:p w:rsidR="00934E1F" w:rsidRDefault="00904940" w:rsidP="00904940">
          <w:pPr>
            <w:pStyle w:val="BC7EF5BF9E5F4A7BB07B884443FD4D7A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978932A82E8D4354A473E1D511EA5C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D41C0-6B14-418E-ACF4-759D17D44780}"/>
      </w:docPartPr>
      <w:docPartBody>
        <w:p w:rsidR="00934E1F" w:rsidRDefault="00904940" w:rsidP="00904940">
          <w:pPr>
            <w:pStyle w:val="978932A82E8D4354A473E1D511EA5C93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D86A8F24550A4C8093B828BF1F887A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5F45B9-21CA-4265-9294-E35D6EB6EA20}"/>
      </w:docPartPr>
      <w:docPartBody>
        <w:p w:rsidR="00934E1F" w:rsidRDefault="00904940" w:rsidP="00904940">
          <w:pPr>
            <w:pStyle w:val="D86A8F24550A4C8093B828BF1F887A25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B5491E4F10EF4A318416E711EE1B4F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157EE0-7521-4A4A-B61D-654107AEC697}"/>
      </w:docPartPr>
      <w:docPartBody>
        <w:p w:rsidR="00934E1F" w:rsidRDefault="00904940" w:rsidP="00904940">
          <w:pPr>
            <w:pStyle w:val="B5491E4F10EF4A318416E711EE1B4FC7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2A852F5D42D14E488091398989F250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D7183F-DD62-4F1B-BD97-3A73920C10FC}"/>
      </w:docPartPr>
      <w:docPartBody>
        <w:p w:rsidR="00934E1F" w:rsidRDefault="00904940" w:rsidP="00904940">
          <w:pPr>
            <w:pStyle w:val="2A852F5D42D14E488091398989F25088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69B7C402521A41959AA84162AAEDD2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9851FB-8EBF-49AE-9CD8-25653CE63831}"/>
      </w:docPartPr>
      <w:docPartBody>
        <w:p w:rsidR="00934E1F" w:rsidRDefault="00904940" w:rsidP="00904940">
          <w:pPr>
            <w:pStyle w:val="69B7C402521A41959AA84162AAEDD204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CAA070EEF7B8495C9518FF6AB683A8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B37FD5-797A-4213-88E9-2EBD93BBE2B0}"/>
      </w:docPartPr>
      <w:docPartBody>
        <w:p w:rsidR="00934E1F" w:rsidRDefault="00904940" w:rsidP="00904940">
          <w:pPr>
            <w:pStyle w:val="CAA070EEF7B8495C9518FF6AB683A874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C0B5BC7FE9164AD8BCB5F4F786ECBC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797D06-8B50-41AA-96AB-F2CCFF20F107}"/>
      </w:docPartPr>
      <w:docPartBody>
        <w:p w:rsidR="00934E1F" w:rsidRDefault="00904940" w:rsidP="00904940">
          <w:pPr>
            <w:pStyle w:val="C0B5BC7FE9164AD8BCB5F4F786ECBCA3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53D1F279801F45988F6E71B253EFF9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C2A670-4432-4568-AB7F-6B9E6F2523EE}"/>
      </w:docPartPr>
      <w:docPartBody>
        <w:p w:rsidR="00934E1F" w:rsidRDefault="00904940" w:rsidP="00904940">
          <w:pPr>
            <w:pStyle w:val="53D1F279801F45988F6E71B253EFF9F1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9E1B9606B8744DE3AE38C23E67D2FC0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91A610-3D69-49CC-A565-9830A76A5615}"/>
      </w:docPartPr>
      <w:docPartBody>
        <w:p w:rsidR="00934E1F" w:rsidRDefault="00904940" w:rsidP="00904940">
          <w:pPr>
            <w:pStyle w:val="9E1B9606B8744DE3AE38C23E67D2FC06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228BCB66115E4AD2836C9743150F644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2EBE20-B298-4208-AA27-D965BCA25140}"/>
      </w:docPartPr>
      <w:docPartBody>
        <w:p w:rsidR="00934E1F" w:rsidRDefault="00904940" w:rsidP="00904940">
          <w:pPr>
            <w:pStyle w:val="228BCB66115E4AD2836C9743150F6449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149D157874144A7AB5F57FFBC7C0B0D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3817E0-44F0-41C3-A1DA-576F24075307}"/>
      </w:docPartPr>
      <w:docPartBody>
        <w:p w:rsidR="00934E1F" w:rsidRDefault="00904940" w:rsidP="00904940">
          <w:pPr>
            <w:pStyle w:val="149D157874144A7AB5F57FFBC7C0B0D8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05020B6DFCD943AE887959D13D3881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75D497-45CC-4483-BE1B-8C0E9B9EA926}"/>
      </w:docPartPr>
      <w:docPartBody>
        <w:p w:rsidR="00934E1F" w:rsidRDefault="00904940" w:rsidP="00904940">
          <w:pPr>
            <w:pStyle w:val="05020B6DFCD943AE887959D13D38814E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AAFF4AEDB6CF4D108A47019FA3E8E9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C8A3D6-4E94-4985-AAF7-2B52AE6078ED}"/>
      </w:docPartPr>
      <w:docPartBody>
        <w:p w:rsidR="00934E1F" w:rsidRDefault="00904940" w:rsidP="00904940">
          <w:pPr>
            <w:pStyle w:val="AAFF4AEDB6CF4D108A47019FA3E8E99E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811E8FD67314457888853CD64B47E0E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39E0FF-12BF-40E7-9E4B-BE26919A1270}"/>
      </w:docPartPr>
      <w:docPartBody>
        <w:p w:rsidR="00934E1F" w:rsidRDefault="00904940" w:rsidP="00904940">
          <w:pPr>
            <w:pStyle w:val="811E8FD67314457888853CD64B47E0EC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DCC4D87A216B4397BED1D1B8DD243F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734C64-C69A-479E-8B3F-9BCF1614CA0C}"/>
      </w:docPartPr>
      <w:docPartBody>
        <w:p w:rsidR="00934E1F" w:rsidRDefault="00904940" w:rsidP="00904940">
          <w:pPr>
            <w:pStyle w:val="DCC4D87A216B4397BED1D1B8DD243F28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65640371ED574D58855A9A58548C58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98FD0C-29F3-4369-A294-5F1B35609559}"/>
      </w:docPartPr>
      <w:docPartBody>
        <w:p w:rsidR="00934E1F" w:rsidRDefault="00904940" w:rsidP="00904940">
          <w:pPr>
            <w:pStyle w:val="65640371ED574D58855A9A58548C584E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593FF3210E034CA0B3039F3D38C274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417A1A-54C9-438D-9695-F5C9C7D22F59}"/>
      </w:docPartPr>
      <w:docPartBody>
        <w:p w:rsidR="00934E1F" w:rsidRDefault="00904940" w:rsidP="00904940">
          <w:pPr>
            <w:pStyle w:val="593FF3210E034CA0B3039F3D38C27480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BB2ABD7D11AF4921AEAC0B359204526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3193CD-037C-4168-B595-40ECDAAB55C5}"/>
      </w:docPartPr>
      <w:docPartBody>
        <w:p w:rsidR="00934E1F" w:rsidRDefault="00904940" w:rsidP="00904940">
          <w:pPr>
            <w:pStyle w:val="BB2ABD7D11AF4921AEAC0B3592045260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AEF8927A7F244746B6A521E1E7B29A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168019-1A41-42E2-BCD3-526D9A6F01E9}"/>
      </w:docPartPr>
      <w:docPartBody>
        <w:p w:rsidR="00934E1F" w:rsidRDefault="00904940" w:rsidP="00904940">
          <w:pPr>
            <w:pStyle w:val="AEF8927A7F244746B6A521E1E7B29A77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73090FCB7A844A56A627BDB05658D6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9BB9572-EFE2-4A63-8905-50DF280042D3}"/>
      </w:docPartPr>
      <w:docPartBody>
        <w:p w:rsidR="00934E1F" w:rsidRDefault="00904940" w:rsidP="00904940">
          <w:pPr>
            <w:pStyle w:val="73090FCB7A844A56A627BDB05658D65E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DBAC85E07A2B4975A19FADDD812EE7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5338B0-FAA0-43D1-B809-E1CD2A46D6DD}"/>
      </w:docPartPr>
      <w:docPartBody>
        <w:p w:rsidR="00934E1F" w:rsidRDefault="00904940" w:rsidP="00904940">
          <w:pPr>
            <w:pStyle w:val="DBAC85E07A2B4975A19FADDD812EE76C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080B543C9663473496DA07B7A45F9D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67CA4B5-FDB1-4429-84C7-AC26683B6F7D}"/>
      </w:docPartPr>
      <w:docPartBody>
        <w:p w:rsidR="00934E1F" w:rsidRDefault="00904940" w:rsidP="00904940">
          <w:pPr>
            <w:pStyle w:val="080B543C9663473496DA07B7A45F9D9C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5DB8AB59F38A458BA59D19E1A3A6CC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96101F-8470-497A-9FBD-B0426EF4AB2E}"/>
      </w:docPartPr>
      <w:docPartBody>
        <w:p w:rsidR="00934E1F" w:rsidRDefault="00904940" w:rsidP="00904940">
          <w:pPr>
            <w:pStyle w:val="5DB8AB59F38A458BA59D19E1A3A6CC293"/>
          </w:pPr>
          <w:r w:rsidRPr="00113479">
            <w:rPr>
              <w:rStyle w:val="Platzhaltertext"/>
              <w:rFonts w:cs="Arial"/>
            </w:rPr>
            <w:t>…………</w:t>
          </w:r>
        </w:p>
      </w:docPartBody>
    </w:docPart>
    <w:docPart>
      <w:docPartPr>
        <w:name w:val="E3AE9E927E9A4607B68FC205BCA6A5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CAF566D-45E7-43AC-A4C9-3320A17F1428}"/>
      </w:docPartPr>
      <w:docPartBody>
        <w:p w:rsidR="00934E1F" w:rsidRDefault="00904940" w:rsidP="00904940">
          <w:pPr>
            <w:pStyle w:val="E3AE9E927E9A4607B68FC205BCA6A5723"/>
          </w:pPr>
          <w:r>
            <w:rPr>
              <w:rFonts w:cs="Arial"/>
            </w:rPr>
            <w:t>………………………………………………………………………………………………..…</w:t>
          </w:r>
        </w:p>
      </w:docPartBody>
    </w:docPart>
    <w:docPart>
      <w:docPartPr>
        <w:name w:val="00E6A2BCBCA1422CB9FD4E69BBA146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E1F4FD-BFD3-4C40-9DC5-FA3D67E68395}"/>
      </w:docPartPr>
      <w:docPartBody>
        <w:p w:rsidR="00934E1F" w:rsidRDefault="00904940">
          <w:pPr>
            <w:pStyle w:val="00E6A2BCBCA1422CB9FD4E69BBA1465D"/>
          </w:pPr>
          <w:r>
            <w:t>……………………………………………………………….</w:t>
          </w:r>
        </w:p>
      </w:docPartBody>
    </w:docPart>
    <w:docPart>
      <w:docPartPr>
        <w:name w:val="E3998747B1B34DF7B8068658C89C602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0A3F731-1052-4277-B199-B2620C452C7C}"/>
      </w:docPartPr>
      <w:docPartBody>
        <w:p w:rsidR="00934E1F" w:rsidRDefault="00904940" w:rsidP="00904940">
          <w:pPr>
            <w:pStyle w:val="E3998747B1B34DF7B8068658C89C60293"/>
          </w:pPr>
          <w:r>
            <w:rPr>
              <w:rFonts w:cs="Arial"/>
            </w:rPr>
            <w:t>…</w:t>
          </w:r>
          <w:r>
            <w:rPr>
              <w:rStyle w:val="Platzhaltertext"/>
            </w:rPr>
            <w:t>………………………………………………………………………………………………………………</w:t>
          </w:r>
        </w:p>
      </w:docPartBody>
    </w:docPart>
    <w:docPart>
      <w:docPartPr>
        <w:name w:val="DA9C2BB89AF245C1B3EF9D213102FC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98B2C7-9F3C-40E0-9A74-9F48C44A15C4}"/>
      </w:docPartPr>
      <w:docPartBody>
        <w:p w:rsidR="00934E1F" w:rsidRDefault="00904940" w:rsidP="00904940">
          <w:pPr>
            <w:pStyle w:val="DA9C2BB89AF245C1B3EF9D213102FCB33"/>
          </w:pPr>
          <w:r>
            <w:rPr>
              <w:rStyle w:val="Platzhaltertext"/>
            </w:rPr>
            <w:t>……………………………</w:t>
          </w:r>
        </w:p>
      </w:docPartBody>
    </w:docPart>
    <w:docPart>
      <w:docPartPr>
        <w:name w:val="1F36ADD3A866470EADF1417ED47D8B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45C05A-92FF-4608-B9EF-5C47FBC8C2B8}"/>
      </w:docPartPr>
      <w:docPartBody>
        <w:p w:rsidR="00934E1F" w:rsidRDefault="00904940" w:rsidP="00904940">
          <w:pPr>
            <w:pStyle w:val="1F36ADD3A866470EADF1417ED47D8B9D3"/>
          </w:pPr>
          <w:r>
            <w:rPr>
              <w:rStyle w:val="Platzhaltertext"/>
            </w:rPr>
            <w:t>……………………………</w:t>
          </w:r>
        </w:p>
      </w:docPartBody>
    </w:docPart>
    <w:docPart>
      <w:docPartPr>
        <w:name w:val="43B9985E051D4ECBB8C71752EA23E3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70B08CB-9636-4C70-92A9-91FD98792CB0}"/>
      </w:docPartPr>
      <w:docPartBody>
        <w:p w:rsidR="00934E1F" w:rsidRDefault="00904940" w:rsidP="00904940">
          <w:pPr>
            <w:pStyle w:val="43B9985E051D4ECBB8C71752EA23E354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BD9FF1510F604FBFAFBFF84148F791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98691A-DD6E-410C-B7A8-DDA9DA820C72}"/>
      </w:docPartPr>
      <w:docPartBody>
        <w:p w:rsidR="00934E1F" w:rsidRDefault="00904940" w:rsidP="00904940">
          <w:pPr>
            <w:pStyle w:val="BD9FF1510F604FBFAFBFF84148F791F3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9802AF8D5298420C9C84E9AD4B5AA7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54095D7-7D13-4381-9BDF-2185162D3061}"/>
      </w:docPartPr>
      <w:docPartBody>
        <w:p w:rsidR="00934E1F" w:rsidRDefault="00904940" w:rsidP="00904940">
          <w:pPr>
            <w:pStyle w:val="9802AF8D5298420C9C84E9AD4B5AA7AF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FFEB53058C3241048449CF01C3C0F2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368BA0-0020-45E5-B90D-3108F768B81B}"/>
      </w:docPartPr>
      <w:docPartBody>
        <w:p w:rsidR="00934E1F" w:rsidRDefault="00904940" w:rsidP="00904940">
          <w:pPr>
            <w:pStyle w:val="FFEB53058C3241048449CF01C3C0F2C8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7E712731D90F47739041E99ED09C0D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407A44-C4FA-4AA1-999C-CD19AE35ED09}"/>
      </w:docPartPr>
      <w:docPartBody>
        <w:p w:rsidR="00934E1F" w:rsidRDefault="00904940" w:rsidP="00904940">
          <w:pPr>
            <w:pStyle w:val="7E712731D90F47739041E99ED09C0D52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61AE667B989B48B2BCA5D6E9C43895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AC57A85-928B-49B2-99D0-3F5EEBBD65FA}"/>
      </w:docPartPr>
      <w:docPartBody>
        <w:p w:rsidR="00934E1F" w:rsidRDefault="00904940" w:rsidP="00904940">
          <w:pPr>
            <w:pStyle w:val="61AE667B989B48B2BCA5D6E9C43895D0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47BF86FB1DF64BB98B3CE3B66D8ACD2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8D43A3-6AE6-4BB7-A398-881C5C3C0384}"/>
      </w:docPartPr>
      <w:docPartBody>
        <w:p w:rsidR="00934E1F" w:rsidRDefault="00904940" w:rsidP="00904940">
          <w:pPr>
            <w:pStyle w:val="47BF86FB1DF64BB98B3CE3B66D8ACD25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106A904E209B45589AE822E6936229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58A1AC-BCCB-4668-B285-C1EEF49E62AA}"/>
      </w:docPartPr>
      <w:docPartBody>
        <w:p w:rsidR="00934E1F" w:rsidRDefault="00904940" w:rsidP="00904940">
          <w:pPr>
            <w:pStyle w:val="106A904E209B45589AE822E6936229393"/>
          </w:pPr>
          <w:r>
            <w:rPr>
              <w:rStyle w:val="Formatvorlage1"/>
              <w:rFonts w:cs="Arial"/>
            </w:rPr>
            <w:t>…………………….</w:t>
          </w:r>
        </w:p>
      </w:docPartBody>
    </w:docPart>
    <w:docPart>
      <w:docPartPr>
        <w:name w:val="BCC56694EE6A4012962B05451CACCF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30F5E7-3519-488B-8E20-A1A26F3108A3}"/>
      </w:docPartPr>
      <w:docPartBody>
        <w:p w:rsidR="00934E1F" w:rsidRDefault="00904940" w:rsidP="00904940">
          <w:pPr>
            <w:pStyle w:val="BCC56694EE6A4012962B05451CACCFC23"/>
          </w:pPr>
          <w:r>
            <w:rPr>
              <w:rStyle w:val="Platzhaltertext"/>
            </w:rPr>
            <w:t>…………………………………………………………………………..………………………………………</w:t>
          </w:r>
        </w:p>
      </w:docPartBody>
    </w:docPart>
    <w:docPart>
      <w:docPartPr>
        <w:name w:val="E82FE3326B9D4D61BA82C0C65B79BFB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BBF9C6-F5D6-44BC-B9CE-C7557005A19E}"/>
      </w:docPartPr>
      <w:docPartBody>
        <w:p w:rsidR="00934E1F" w:rsidRDefault="00904940" w:rsidP="00904940">
          <w:pPr>
            <w:pStyle w:val="E82FE3326B9D4D61BA82C0C65B79BFBD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6264F8DC55814482B22B98E4BD6122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1E4072-10F8-4C0D-9EB5-5E1B7077ECB7}"/>
      </w:docPartPr>
      <w:docPartBody>
        <w:p w:rsidR="00934E1F" w:rsidRDefault="00934E1F">
          <w:pPr>
            <w:pStyle w:val="6264F8DC55814482B22B98E4BD612233"/>
          </w:pPr>
          <w:r>
            <w:rPr>
              <w:rStyle w:val="Platzhaltertext"/>
            </w:rPr>
            <w:t>…………………………………….…..</w:t>
          </w:r>
        </w:p>
      </w:docPartBody>
    </w:docPart>
    <w:docPart>
      <w:docPartPr>
        <w:name w:val="EE4F882D872B4B24BEDF8D755EF78FA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4E29683-6C4E-4210-8BC7-2A9CB27596C8}"/>
      </w:docPartPr>
      <w:docPartBody>
        <w:p w:rsidR="00934E1F" w:rsidRDefault="00904940" w:rsidP="00904940">
          <w:pPr>
            <w:pStyle w:val="EE4F882D872B4B24BEDF8D755EF78FA43"/>
          </w:pPr>
          <w:r>
            <w:rPr>
              <w:rStyle w:val="Platzhaltertext"/>
              <w:rFonts w:cs="Arial"/>
            </w:rPr>
            <w:t>…………………………………</w:t>
          </w:r>
        </w:p>
      </w:docPartBody>
    </w:docPart>
    <w:docPart>
      <w:docPartPr>
        <w:name w:val="62332A59CABD4E8EB4360601F0717E2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20B8C5-6A96-4BF0-8A04-68297185CD49}"/>
      </w:docPartPr>
      <w:docPartBody>
        <w:p w:rsidR="00934E1F" w:rsidRDefault="00904940" w:rsidP="00904940">
          <w:pPr>
            <w:pStyle w:val="62332A59CABD4E8EB4360601F0717E233"/>
          </w:pPr>
          <w:r w:rsidRPr="00113479">
            <w:rPr>
              <w:rStyle w:val="Platzhaltertext"/>
              <w:rFonts w:cs="Arial"/>
            </w:rPr>
            <w:t>…………………………………….…..</w:t>
          </w:r>
        </w:p>
      </w:docPartBody>
    </w:docPart>
    <w:docPart>
      <w:docPartPr>
        <w:name w:val="91DB2F0EC8FD4A7AB3040F75EF75DA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950EB0-3DB8-47E0-B5CE-A656B749BF51}"/>
      </w:docPartPr>
      <w:docPartBody>
        <w:p w:rsidR="00934E1F" w:rsidRDefault="00904940" w:rsidP="00904940">
          <w:pPr>
            <w:pStyle w:val="91DB2F0EC8FD4A7AB3040F75EF75DACD3"/>
          </w:pPr>
          <w:r w:rsidRPr="00113479">
            <w:rPr>
              <w:rStyle w:val="Platzhaltertext"/>
              <w:rFonts w:cs="Arial"/>
            </w:rPr>
            <w:t>…………………………………….…..</w:t>
          </w:r>
        </w:p>
      </w:docPartBody>
    </w:docPart>
    <w:docPart>
      <w:docPartPr>
        <w:name w:val="2CC7F7C4AA4D47439F91586ED443D0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8F1A80-3074-4939-A564-D122048FA07D}"/>
      </w:docPartPr>
      <w:docPartBody>
        <w:p w:rsidR="00934E1F" w:rsidRDefault="00904940" w:rsidP="00904940">
          <w:pPr>
            <w:pStyle w:val="2CC7F7C4AA4D47439F91586ED443D0053"/>
          </w:pPr>
          <w:r>
            <w:rPr>
              <w:rStyle w:val="Platzhaltertext"/>
            </w:rPr>
            <w:t>…………………………………….…………………………………….…..</w:t>
          </w:r>
        </w:p>
      </w:docPartBody>
    </w:docPart>
    <w:docPart>
      <w:docPartPr>
        <w:name w:val="FAA3EF42EEEB4E90B33070264BE39ED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42C498-E95E-45A5-9A8C-DCAE9FA8F975}"/>
      </w:docPartPr>
      <w:docPartBody>
        <w:p w:rsidR="00934E1F" w:rsidRDefault="00904940" w:rsidP="00904940">
          <w:pPr>
            <w:pStyle w:val="FAA3EF42EEEB4E90B33070264BE39ED63"/>
          </w:pPr>
          <w:r>
            <w:rPr>
              <w:rStyle w:val="Platzhaltertext"/>
            </w:rPr>
            <w:t>……………………………..………………………………………………….…..</w:t>
          </w:r>
          <w:r>
            <w:rPr>
              <w:rStyle w:val="Formatvorlage1"/>
              <w:rFonts w:cs="Arial"/>
            </w:rPr>
            <w:t>.</w:t>
          </w:r>
        </w:p>
      </w:docPartBody>
    </w:docPart>
    <w:docPart>
      <w:docPartPr>
        <w:name w:val="BAF121A61FB244D2BA8A68F0103786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1BA48A-6507-48E9-B0FA-1A1EE1BED97E}"/>
      </w:docPartPr>
      <w:docPartBody>
        <w:p w:rsidR="00934E1F" w:rsidRDefault="00904940" w:rsidP="00904940">
          <w:pPr>
            <w:pStyle w:val="BAF121A61FB244D2BA8A68F0103786FE3"/>
          </w:pPr>
          <w:r>
            <w:rPr>
              <w:rStyle w:val="Platzhaltertext"/>
            </w:rPr>
            <w:t>……………………………………………………………………………………………….…..……………..</w:t>
          </w:r>
        </w:p>
      </w:docPartBody>
    </w:docPart>
    <w:docPart>
      <w:docPartPr>
        <w:name w:val="396751E485DA494D9F4E653E36CA968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54F2BE-86AE-4972-A07F-481E580311C6}"/>
      </w:docPartPr>
      <w:docPartBody>
        <w:p w:rsidR="00934E1F" w:rsidRDefault="00904940" w:rsidP="00904940">
          <w:pPr>
            <w:pStyle w:val="396751E485DA494D9F4E653E36CA96883"/>
          </w:pPr>
          <w:r>
            <w:rPr>
              <w:rStyle w:val="Platzhaltertext"/>
            </w:rPr>
            <w:t>…………………………………………………………………………………….……………………….…....</w:t>
          </w:r>
        </w:p>
      </w:docPartBody>
    </w:docPart>
    <w:docPart>
      <w:docPartPr>
        <w:name w:val="93784551A3FA48588C5E7622AD68B4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A4C0E0E-3E31-4A2E-AF44-1A12D84775EA}"/>
      </w:docPartPr>
      <w:docPartBody>
        <w:p w:rsidR="00934E1F" w:rsidRDefault="00904940" w:rsidP="00904940">
          <w:pPr>
            <w:pStyle w:val="93784551A3FA48588C5E7622AD68B4193"/>
          </w:pPr>
          <w:r>
            <w:rPr>
              <w:rStyle w:val="Platzhaltertext"/>
            </w:rPr>
    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    </w:r>
        </w:p>
      </w:docPartBody>
    </w:docPart>
    <w:docPart>
      <w:docPartPr>
        <w:name w:val="BCC30420F50540BA81DE162E756DDA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B1A452-1C56-4035-BB48-77A9A8B3A0B1}"/>
      </w:docPartPr>
      <w:docPartBody>
        <w:p w:rsidR="00934E1F" w:rsidRDefault="00904940" w:rsidP="00904940">
          <w:pPr>
            <w:pStyle w:val="BCC30420F50540BA81DE162E756DDABB3"/>
          </w:pPr>
          <w:r>
            <w:rPr>
              <w:rFonts w:cs="Arial"/>
            </w:rPr>
            <w:t>……………………………………………………………………</w:t>
          </w:r>
        </w:p>
      </w:docPartBody>
    </w:docPart>
    <w:docPart>
      <w:docPartPr>
        <w:name w:val="DB097CF90DF74AFCBB462549F3C649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2CD213-4DA7-4865-80D6-D0F8AB30B742}"/>
      </w:docPartPr>
      <w:docPartBody>
        <w:p w:rsidR="00934E1F" w:rsidRDefault="00934E1F">
          <w:pPr>
            <w:pStyle w:val="DB097CF90DF74AFCBB462549F3C64904"/>
          </w:pPr>
          <w:r w:rsidRPr="00F017E0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CF232AE23EE488D9428E3AAD1FC23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962B2D-017C-448B-AE24-63BFDA5C52C9}"/>
      </w:docPartPr>
      <w:docPartBody>
        <w:p w:rsidR="00934E1F" w:rsidRDefault="00904940" w:rsidP="00904940">
          <w:pPr>
            <w:pStyle w:val="8CF232AE23EE488D9428E3AAD1FC23AC1"/>
          </w:pPr>
          <w:r>
            <w:rPr>
              <w:rFonts w:cs="Arial"/>
            </w:rPr>
            <w:t>…</w:t>
          </w:r>
          <w:r>
            <w:rPr>
              <w:rStyle w:val="Platzhaltertext"/>
            </w:rPr>
            <w:t>………………………………………………………………………………………………………………</w:t>
          </w:r>
        </w:p>
      </w:docPartBody>
    </w:docPart>
    <w:docPart>
      <w:docPartPr>
        <w:name w:val="FD70C9B74928467B83FA30CFB648D5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5BF759-C58D-45F7-80A5-99F8C808D846}"/>
      </w:docPartPr>
      <w:docPartBody>
        <w:p w:rsidR="00904940" w:rsidRDefault="00904940" w:rsidP="00904940">
          <w:pPr>
            <w:pStyle w:val="FD70C9B74928467B83FA30CFB648D5FA"/>
          </w:pPr>
          <w:r>
            <w:rPr>
              <w:rFonts w:cs="Arial"/>
            </w:rPr>
            <w:t>…</w:t>
          </w:r>
          <w:r>
            <w:rPr>
              <w:rStyle w:val="Platzhaltertext"/>
            </w:rPr>
            <w:t>………………………………………………………………………………………………………………</w:t>
          </w:r>
        </w:p>
      </w:docPartBody>
    </w:docPart>
    <w:docPart>
      <w:docPartPr>
        <w:name w:val="39D4699D18D84B52BBDEAA91C52A16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4EE70E-732A-47D5-AAFF-3BFE658CCBCA}"/>
      </w:docPartPr>
      <w:docPartBody>
        <w:p w:rsidR="00904940" w:rsidRDefault="00904940" w:rsidP="00904940">
          <w:pPr>
            <w:pStyle w:val="39D4699D18D84B52BBDEAA91C52A166B1"/>
          </w:pPr>
          <w:r>
            <w:rPr>
              <w:rStyle w:val="Platzhaltertext"/>
            </w:rPr>
            <w:t>…………………………………….…..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E1F"/>
    <w:rsid w:val="00904940"/>
    <w:rsid w:val="0093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04940"/>
    <w:rPr>
      <w:color w:val="808080"/>
    </w:rPr>
  </w:style>
  <w:style w:type="paragraph" w:customStyle="1" w:styleId="8D4C401DD5AE402984E7B97C7A587869">
    <w:name w:val="8D4C401DD5AE402984E7B97C7A587869"/>
  </w:style>
  <w:style w:type="paragraph" w:customStyle="1" w:styleId="958109A83CFB4B02863F6E7F44B6884A">
    <w:name w:val="958109A83CFB4B02863F6E7F44B6884A"/>
  </w:style>
  <w:style w:type="paragraph" w:customStyle="1" w:styleId="23777A73D975426E977F83BD88911989">
    <w:name w:val="23777A73D975426E977F83BD88911989"/>
  </w:style>
  <w:style w:type="paragraph" w:customStyle="1" w:styleId="5669C97421804A618445013ABF1F26EF">
    <w:name w:val="5669C97421804A618445013ABF1F26EF"/>
  </w:style>
  <w:style w:type="paragraph" w:customStyle="1" w:styleId="187E277AB7104B0C89D419B2D6344887">
    <w:name w:val="187E277AB7104B0C89D419B2D6344887"/>
  </w:style>
  <w:style w:type="paragraph" w:customStyle="1" w:styleId="8D21E6BF3F6E407DAC56A2618EFCE50E">
    <w:name w:val="8D21E6BF3F6E407DAC56A2618EFCE50E"/>
  </w:style>
  <w:style w:type="paragraph" w:customStyle="1" w:styleId="97883426C30046038A1DB2773DE43BC8">
    <w:name w:val="97883426C30046038A1DB2773DE43BC8"/>
  </w:style>
  <w:style w:type="paragraph" w:customStyle="1" w:styleId="AF20045C138643A9B522542F2FDF6934">
    <w:name w:val="AF20045C138643A9B522542F2FDF6934"/>
  </w:style>
  <w:style w:type="paragraph" w:customStyle="1" w:styleId="AFAC038AD68E4C7FBD7876B5294E999E">
    <w:name w:val="AFAC038AD68E4C7FBD7876B5294E999E"/>
  </w:style>
  <w:style w:type="paragraph" w:customStyle="1" w:styleId="7ECD818AEA3D41D7A8A80AC8F0555748">
    <w:name w:val="7ECD818AEA3D41D7A8A80AC8F0555748"/>
  </w:style>
  <w:style w:type="paragraph" w:customStyle="1" w:styleId="DFA98154E3684CFEBD60431DB4D532B6">
    <w:name w:val="DFA98154E3684CFEBD60431DB4D532B6"/>
  </w:style>
  <w:style w:type="paragraph" w:customStyle="1" w:styleId="C0C29F547B554566A1630287E5EBEA36">
    <w:name w:val="C0C29F547B554566A1630287E5EBEA36"/>
  </w:style>
  <w:style w:type="paragraph" w:customStyle="1" w:styleId="4222E360F953490EA1892F54AFF3B43D">
    <w:name w:val="4222E360F953490EA1892F54AFF3B43D"/>
  </w:style>
  <w:style w:type="paragraph" w:customStyle="1" w:styleId="F0F909C1A1604FE6B389129E2504430C">
    <w:name w:val="F0F909C1A1604FE6B389129E2504430C"/>
  </w:style>
  <w:style w:type="paragraph" w:customStyle="1" w:styleId="49D89AAA90DF4B5AB185000C94527604">
    <w:name w:val="49D89AAA90DF4B5AB185000C94527604"/>
  </w:style>
  <w:style w:type="paragraph" w:customStyle="1" w:styleId="04EDBEE7B39D45B4BB3D2ED8B2F9CE8E">
    <w:name w:val="04EDBEE7B39D45B4BB3D2ED8B2F9CE8E"/>
  </w:style>
  <w:style w:type="paragraph" w:customStyle="1" w:styleId="D819159D1C274D4D86BB5BDC3146041D">
    <w:name w:val="D819159D1C274D4D86BB5BDC3146041D"/>
  </w:style>
  <w:style w:type="paragraph" w:customStyle="1" w:styleId="BCCEDD1CFB4145FF9F6CAA39C40425A9">
    <w:name w:val="BCCEDD1CFB4145FF9F6CAA39C40425A9"/>
  </w:style>
  <w:style w:type="paragraph" w:customStyle="1" w:styleId="C59B07E2CCDC46339B39C9946BCC6B04">
    <w:name w:val="C59B07E2CCDC46339B39C9946BCC6B04"/>
  </w:style>
  <w:style w:type="paragraph" w:customStyle="1" w:styleId="5FAA21FB2D3E4969951136B591F906D8">
    <w:name w:val="5FAA21FB2D3E4969951136B591F906D8"/>
  </w:style>
  <w:style w:type="paragraph" w:customStyle="1" w:styleId="C8CB8768603941998277DFD99D2B5209">
    <w:name w:val="C8CB8768603941998277DFD99D2B5209"/>
  </w:style>
  <w:style w:type="paragraph" w:customStyle="1" w:styleId="738CBEA75F9B4BD29ED30D42872EFBD3">
    <w:name w:val="738CBEA75F9B4BD29ED30D42872EFBD3"/>
  </w:style>
  <w:style w:type="paragraph" w:customStyle="1" w:styleId="337EC30599674172BB57631617C18C2B">
    <w:name w:val="337EC30599674172BB57631617C18C2B"/>
  </w:style>
  <w:style w:type="paragraph" w:customStyle="1" w:styleId="FEA29E9FC30C4D41B585D51375054F7F">
    <w:name w:val="FEA29E9FC30C4D41B585D51375054F7F"/>
  </w:style>
  <w:style w:type="paragraph" w:customStyle="1" w:styleId="13029D22024B4AB1B9CA2AB39E5FA80E">
    <w:name w:val="13029D22024B4AB1B9CA2AB39E5FA80E"/>
  </w:style>
  <w:style w:type="paragraph" w:customStyle="1" w:styleId="2BD27EE2D9AF4C0EA6C859898161A800">
    <w:name w:val="2BD27EE2D9AF4C0EA6C859898161A800"/>
  </w:style>
  <w:style w:type="paragraph" w:customStyle="1" w:styleId="252C4D803EA24DC09C8A96995B8111ED">
    <w:name w:val="252C4D803EA24DC09C8A96995B8111ED"/>
  </w:style>
  <w:style w:type="paragraph" w:customStyle="1" w:styleId="5962007B3D5243A9A32F25F28C9F9457">
    <w:name w:val="5962007B3D5243A9A32F25F28C9F9457"/>
  </w:style>
  <w:style w:type="paragraph" w:customStyle="1" w:styleId="43761F5ACA864B7790FB8DD19612DD84">
    <w:name w:val="43761F5ACA864B7790FB8DD19612DD84"/>
  </w:style>
  <w:style w:type="paragraph" w:customStyle="1" w:styleId="0C57C7E0555F421E8D85557282A046F8">
    <w:name w:val="0C57C7E0555F421E8D85557282A046F8"/>
  </w:style>
  <w:style w:type="paragraph" w:customStyle="1" w:styleId="0C5570AF6B9E4401B674946B0DBAFC81">
    <w:name w:val="0C5570AF6B9E4401B674946B0DBAFC81"/>
  </w:style>
  <w:style w:type="paragraph" w:customStyle="1" w:styleId="69E1C457F9154CF3894BD5C2A8147A0F">
    <w:name w:val="69E1C457F9154CF3894BD5C2A8147A0F"/>
  </w:style>
  <w:style w:type="paragraph" w:customStyle="1" w:styleId="6876027D1CEE405A973BCE3F9D8D4C0B">
    <w:name w:val="6876027D1CEE405A973BCE3F9D8D4C0B"/>
  </w:style>
  <w:style w:type="paragraph" w:customStyle="1" w:styleId="87F4F8F56EE645F297FC0D223A548F92">
    <w:name w:val="87F4F8F56EE645F297FC0D223A548F92"/>
  </w:style>
  <w:style w:type="paragraph" w:customStyle="1" w:styleId="75F4B63A70314F06A79C36B2AA54710E">
    <w:name w:val="75F4B63A70314F06A79C36B2AA54710E"/>
  </w:style>
  <w:style w:type="paragraph" w:customStyle="1" w:styleId="B36501C533C242B3B92D96F6621BC60C">
    <w:name w:val="B36501C533C242B3B92D96F6621BC60C"/>
  </w:style>
  <w:style w:type="paragraph" w:customStyle="1" w:styleId="94F6CCE563014B25AC99D3C27C31B9AB">
    <w:name w:val="94F6CCE563014B25AC99D3C27C31B9AB"/>
  </w:style>
  <w:style w:type="paragraph" w:customStyle="1" w:styleId="75187D0A87E345D19E8EBECEA353F8A8">
    <w:name w:val="75187D0A87E345D19E8EBECEA353F8A8"/>
  </w:style>
  <w:style w:type="paragraph" w:customStyle="1" w:styleId="B6600437904D468F93275C611ADFF241">
    <w:name w:val="B6600437904D468F93275C611ADFF241"/>
  </w:style>
  <w:style w:type="paragraph" w:customStyle="1" w:styleId="BBDCD1B324624F4F82CE025E67D4ECF2">
    <w:name w:val="BBDCD1B324624F4F82CE025E67D4ECF2"/>
  </w:style>
  <w:style w:type="paragraph" w:customStyle="1" w:styleId="05B72BE12620444995B136AC839B62D0">
    <w:name w:val="05B72BE12620444995B136AC839B62D0"/>
  </w:style>
  <w:style w:type="paragraph" w:customStyle="1" w:styleId="C66ECC644E6745C5B97C4CAA4C1B59A6">
    <w:name w:val="C66ECC644E6745C5B97C4CAA4C1B59A6"/>
  </w:style>
  <w:style w:type="paragraph" w:customStyle="1" w:styleId="1F26A3AE868241DF83119A6E7F089E57">
    <w:name w:val="1F26A3AE868241DF83119A6E7F089E57"/>
  </w:style>
  <w:style w:type="paragraph" w:customStyle="1" w:styleId="A9F3C52FDBF84CCC9B7609A496A78B36">
    <w:name w:val="A9F3C52FDBF84CCC9B7609A496A78B36"/>
  </w:style>
  <w:style w:type="paragraph" w:customStyle="1" w:styleId="BA04429471844A468E1F842477826972">
    <w:name w:val="BA04429471844A468E1F842477826972"/>
  </w:style>
  <w:style w:type="paragraph" w:customStyle="1" w:styleId="303BF03CD75E44CB83FFFB244FE081DF">
    <w:name w:val="303BF03CD75E44CB83FFFB244FE081DF"/>
  </w:style>
  <w:style w:type="paragraph" w:customStyle="1" w:styleId="571CD980352F460B8FCF1E9B76A057DC">
    <w:name w:val="571CD980352F460B8FCF1E9B76A057DC"/>
  </w:style>
  <w:style w:type="paragraph" w:customStyle="1" w:styleId="131B5EA515D04ADDA49CC532871A3A6B">
    <w:name w:val="131B5EA515D04ADDA49CC532871A3A6B"/>
  </w:style>
  <w:style w:type="paragraph" w:customStyle="1" w:styleId="9DBD60C4E3454C4D8BD960D86743E2FB">
    <w:name w:val="9DBD60C4E3454C4D8BD960D86743E2FB"/>
  </w:style>
  <w:style w:type="paragraph" w:customStyle="1" w:styleId="BC7EF5BF9E5F4A7BB07B884443FD4D7A">
    <w:name w:val="BC7EF5BF9E5F4A7BB07B884443FD4D7A"/>
  </w:style>
  <w:style w:type="paragraph" w:customStyle="1" w:styleId="978932A82E8D4354A473E1D511EA5C93">
    <w:name w:val="978932A82E8D4354A473E1D511EA5C93"/>
  </w:style>
  <w:style w:type="paragraph" w:customStyle="1" w:styleId="D86A8F24550A4C8093B828BF1F887A25">
    <w:name w:val="D86A8F24550A4C8093B828BF1F887A25"/>
  </w:style>
  <w:style w:type="paragraph" w:customStyle="1" w:styleId="B5491E4F10EF4A318416E711EE1B4FC7">
    <w:name w:val="B5491E4F10EF4A318416E711EE1B4FC7"/>
  </w:style>
  <w:style w:type="paragraph" w:customStyle="1" w:styleId="2A852F5D42D14E488091398989F25088">
    <w:name w:val="2A852F5D42D14E488091398989F25088"/>
  </w:style>
  <w:style w:type="paragraph" w:customStyle="1" w:styleId="69B7C402521A41959AA84162AAEDD204">
    <w:name w:val="69B7C402521A41959AA84162AAEDD204"/>
  </w:style>
  <w:style w:type="paragraph" w:customStyle="1" w:styleId="CAA070EEF7B8495C9518FF6AB683A874">
    <w:name w:val="CAA070EEF7B8495C9518FF6AB683A874"/>
  </w:style>
  <w:style w:type="paragraph" w:customStyle="1" w:styleId="C0B5BC7FE9164AD8BCB5F4F786ECBCA3">
    <w:name w:val="C0B5BC7FE9164AD8BCB5F4F786ECBCA3"/>
  </w:style>
  <w:style w:type="paragraph" w:customStyle="1" w:styleId="53D1F279801F45988F6E71B253EFF9F1">
    <w:name w:val="53D1F279801F45988F6E71B253EFF9F1"/>
  </w:style>
  <w:style w:type="paragraph" w:customStyle="1" w:styleId="9E1B9606B8744DE3AE38C23E67D2FC06">
    <w:name w:val="9E1B9606B8744DE3AE38C23E67D2FC06"/>
  </w:style>
  <w:style w:type="paragraph" w:customStyle="1" w:styleId="228BCB66115E4AD2836C9743150F6449">
    <w:name w:val="228BCB66115E4AD2836C9743150F6449"/>
  </w:style>
  <w:style w:type="paragraph" w:customStyle="1" w:styleId="149D157874144A7AB5F57FFBC7C0B0D8">
    <w:name w:val="149D157874144A7AB5F57FFBC7C0B0D8"/>
  </w:style>
  <w:style w:type="paragraph" w:customStyle="1" w:styleId="05020B6DFCD943AE887959D13D38814E">
    <w:name w:val="05020B6DFCD943AE887959D13D38814E"/>
  </w:style>
  <w:style w:type="paragraph" w:customStyle="1" w:styleId="AAFF4AEDB6CF4D108A47019FA3E8E99E">
    <w:name w:val="AAFF4AEDB6CF4D108A47019FA3E8E99E"/>
  </w:style>
  <w:style w:type="paragraph" w:customStyle="1" w:styleId="811E8FD67314457888853CD64B47E0EC">
    <w:name w:val="811E8FD67314457888853CD64B47E0EC"/>
  </w:style>
  <w:style w:type="paragraph" w:customStyle="1" w:styleId="DCC4D87A216B4397BED1D1B8DD243F28">
    <w:name w:val="DCC4D87A216B4397BED1D1B8DD243F28"/>
  </w:style>
  <w:style w:type="paragraph" w:customStyle="1" w:styleId="65640371ED574D58855A9A58548C584E">
    <w:name w:val="65640371ED574D58855A9A58548C584E"/>
  </w:style>
  <w:style w:type="paragraph" w:customStyle="1" w:styleId="593FF3210E034CA0B3039F3D38C27480">
    <w:name w:val="593FF3210E034CA0B3039F3D38C27480"/>
  </w:style>
  <w:style w:type="paragraph" w:customStyle="1" w:styleId="BB2ABD7D11AF4921AEAC0B3592045260">
    <w:name w:val="BB2ABD7D11AF4921AEAC0B3592045260"/>
  </w:style>
  <w:style w:type="paragraph" w:customStyle="1" w:styleId="AEF8927A7F244746B6A521E1E7B29A77">
    <w:name w:val="AEF8927A7F244746B6A521E1E7B29A77"/>
  </w:style>
  <w:style w:type="paragraph" w:customStyle="1" w:styleId="73090FCB7A844A56A627BDB05658D65E">
    <w:name w:val="73090FCB7A844A56A627BDB05658D65E"/>
  </w:style>
  <w:style w:type="paragraph" w:customStyle="1" w:styleId="DBAC85E07A2B4975A19FADDD812EE76C">
    <w:name w:val="DBAC85E07A2B4975A19FADDD812EE76C"/>
  </w:style>
  <w:style w:type="paragraph" w:customStyle="1" w:styleId="080B543C9663473496DA07B7A45F9D9C">
    <w:name w:val="080B543C9663473496DA07B7A45F9D9C"/>
  </w:style>
  <w:style w:type="paragraph" w:customStyle="1" w:styleId="5DB8AB59F38A458BA59D19E1A3A6CC29">
    <w:name w:val="5DB8AB59F38A458BA59D19E1A3A6CC29"/>
  </w:style>
  <w:style w:type="paragraph" w:customStyle="1" w:styleId="E3AE9E927E9A4607B68FC205BCA6A572">
    <w:name w:val="E3AE9E927E9A4607B68FC205BCA6A572"/>
  </w:style>
  <w:style w:type="paragraph" w:customStyle="1" w:styleId="00E6A2BCBCA1422CB9FD4E69BBA1465D">
    <w:name w:val="00E6A2BCBCA1422CB9FD4E69BBA1465D"/>
  </w:style>
  <w:style w:type="paragraph" w:customStyle="1" w:styleId="E3998747B1B34DF7B8068658C89C6029">
    <w:name w:val="E3998747B1B34DF7B8068658C89C6029"/>
  </w:style>
  <w:style w:type="paragraph" w:customStyle="1" w:styleId="DA9C2BB89AF245C1B3EF9D213102FCB3">
    <w:name w:val="DA9C2BB89AF245C1B3EF9D213102FCB3"/>
  </w:style>
  <w:style w:type="paragraph" w:customStyle="1" w:styleId="1F36ADD3A866470EADF1417ED47D8B9D">
    <w:name w:val="1F36ADD3A866470EADF1417ED47D8B9D"/>
  </w:style>
  <w:style w:type="character" w:customStyle="1" w:styleId="Formatvorlage1">
    <w:name w:val="Formatvorlage1"/>
    <w:basedOn w:val="Absatz-Standardschriftart"/>
    <w:rsid w:val="00904940"/>
    <w:rPr>
      <w:rFonts w:ascii="Arial" w:hAnsi="Arial"/>
      <w:sz w:val="24"/>
    </w:rPr>
  </w:style>
  <w:style w:type="paragraph" w:customStyle="1" w:styleId="43B9985E051D4ECBB8C71752EA23E354">
    <w:name w:val="43B9985E051D4ECBB8C71752EA23E354"/>
  </w:style>
  <w:style w:type="paragraph" w:customStyle="1" w:styleId="BD9FF1510F604FBFAFBFF84148F791F3">
    <w:name w:val="BD9FF1510F604FBFAFBFF84148F791F3"/>
  </w:style>
  <w:style w:type="paragraph" w:customStyle="1" w:styleId="9802AF8D5298420C9C84E9AD4B5AA7AF">
    <w:name w:val="9802AF8D5298420C9C84E9AD4B5AA7AF"/>
  </w:style>
  <w:style w:type="paragraph" w:customStyle="1" w:styleId="FFEB53058C3241048449CF01C3C0F2C8">
    <w:name w:val="FFEB53058C3241048449CF01C3C0F2C8"/>
  </w:style>
  <w:style w:type="paragraph" w:customStyle="1" w:styleId="7E712731D90F47739041E99ED09C0D52">
    <w:name w:val="7E712731D90F47739041E99ED09C0D52"/>
  </w:style>
  <w:style w:type="paragraph" w:customStyle="1" w:styleId="61AE667B989B48B2BCA5D6E9C43895D0">
    <w:name w:val="61AE667B989B48B2BCA5D6E9C43895D0"/>
  </w:style>
  <w:style w:type="paragraph" w:customStyle="1" w:styleId="47BF86FB1DF64BB98B3CE3B66D8ACD25">
    <w:name w:val="47BF86FB1DF64BB98B3CE3B66D8ACD25"/>
  </w:style>
  <w:style w:type="paragraph" w:customStyle="1" w:styleId="106A904E209B45589AE822E693622939">
    <w:name w:val="106A904E209B45589AE822E693622939"/>
  </w:style>
  <w:style w:type="paragraph" w:customStyle="1" w:styleId="BCC56694EE6A4012962B05451CACCFC2">
    <w:name w:val="BCC56694EE6A4012962B05451CACCFC2"/>
  </w:style>
  <w:style w:type="paragraph" w:customStyle="1" w:styleId="E82FE3326B9D4D61BA82C0C65B79BFBD">
    <w:name w:val="E82FE3326B9D4D61BA82C0C65B79BFBD"/>
  </w:style>
  <w:style w:type="paragraph" w:customStyle="1" w:styleId="6264F8DC55814482B22B98E4BD612233">
    <w:name w:val="6264F8DC55814482B22B98E4BD612233"/>
  </w:style>
  <w:style w:type="paragraph" w:customStyle="1" w:styleId="EE4F882D872B4B24BEDF8D755EF78FA4">
    <w:name w:val="EE4F882D872B4B24BEDF8D755EF78FA4"/>
  </w:style>
  <w:style w:type="paragraph" w:customStyle="1" w:styleId="62332A59CABD4E8EB4360601F0717E23">
    <w:name w:val="62332A59CABD4E8EB4360601F0717E23"/>
  </w:style>
  <w:style w:type="paragraph" w:customStyle="1" w:styleId="91DB2F0EC8FD4A7AB3040F75EF75DACD">
    <w:name w:val="91DB2F0EC8FD4A7AB3040F75EF75DACD"/>
  </w:style>
  <w:style w:type="paragraph" w:customStyle="1" w:styleId="2CC7F7C4AA4D47439F91586ED443D005">
    <w:name w:val="2CC7F7C4AA4D47439F91586ED443D005"/>
  </w:style>
  <w:style w:type="paragraph" w:customStyle="1" w:styleId="FAA3EF42EEEB4E90B33070264BE39ED6">
    <w:name w:val="FAA3EF42EEEB4E90B33070264BE39ED6"/>
  </w:style>
  <w:style w:type="paragraph" w:customStyle="1" w:styleId="BAF121A61FB244D2BA8A68F0103786FE">
    <w:name w:val="BAF121A61FB244D2BA8A68F0103786FE"/>
  </w:style>
  <w:style w:type="paragraph" w:customStyle="1" w:styleId="396751E485DA494D9F4E653E36CA9688">
    <w:name w:val="396751E485DA494D9F4E653E36CA9688"/>
  </w:style>
  <w:style w:type="paragraph" w:customStyle="1" w:styleId="93784551A3FA48588C5E7622AD68B419">
    <w:name w:val="93784551A3FA48588C5E7622AD68B419"/>
  </w:style>
  <w:style w:type="paragraph" w:customStyle="1" w:styleId="BCC30420F50540BA81DE162E756DDABB">
    <w:name w:val="BCC30420F50540BA81DE162E756DDABB"/>
  </w:style>
  <w:style w:type="paragraph" w:customStyle="1" w:styleId="DB097CF90DF74AFCBB462549F3C64904">
    <w:name w:val="DB097CF90DF74AFCBB462549F3C64904"/>
  </w:style>
  <w:style w:type="paragraph" w:customStyle="1" w:styleId="8CF232AE23EE488D9428E3AAD1FC23AC">
    <w:name w:val="8CF232AE23EE488D9428E3AAD1FC23AC"/>
    <w:rsid w:val="00934E1F"/>
  </w:style>
  <w:style w:type="paragraph" w:customStyle="1" w:styleId="8D4C401DD5AE402984E7B97C7A5878691">
    <w:name w:val="8D4C401DD5AE402984E7B97C7A58786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58109A83CFB4B02863F6E7F44B6884A1">
    <w:name w:val="958109A83CFB4B02863F6E7F44B6884A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3777A73D975426E977F83BD889119891">
    <w:name w:val="23777A73D975426E977F83BD8891198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669C97421804A618445013ABF1F26EF1">
    <w:name w:val="5669C97421804A618445013ABF1F26EF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87E277AB7104B0C89D419B2D63448871">
    <w:name w:val="187E277AB7104B0C89D419B2D6344887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D21E6BF3F6E407DAC56A2618EFCE50E1">
    <w:name w:val="8D21E6BF3F6E407DAC56A2618EFCE50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7883426C30046038A1DB2773DE43BC81">
    <w:name w:val="97883426C30046038A1DB2773DE43BC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F20045C138643A9B522542F2FDF69341">
    <w:name w:val="AF20045C138643A9B522542F2FDF693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FAC038AD68E4C7FBD7876B5294E999E1">
    <w:name w:val="AFAC038AD68E4C7FBD7876B5294E999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ECD818AEA3D41D7A8A80AC8F05557481">
    <w:name w:val="7ECD818AEA3D41D7A8A80AC8F055574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FA98154E3684CFEBD60431DB4D532B61">
    <w:name w:val="DFA98154E3684CFEBD60431DB4D532B6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0C29F547B554566A1630287E5EBEA361">
    <w:name w:val="C0C29F547B554566A1630287E5EBEA36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222E360F953490EA1892F54AFF3B43D1">
    <w:name w:val="4222E360F953490EA1892F54AFF3B43D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0F909C1A1604FE6B389129E2504430C1">
    <w:name w:val="F0F909C1A1604FE6B389129E2504430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9D89AAA90DF4B5AB185000C945276041">
    <w:name w:val="49D89AAA90DF4B5AB185000C9452760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4EDBEE7B39D45B4BB3D2ED8B2F9CE8E1">
    <w:name w:val="04EDBEE7B39D45B4BB3D2ED8B2F9CE8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819159D1C274D4D86BB5BDC3146041D1">
    <w:name w:val="D819159D1C274D4D86BB5BDC3146041D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EDD1CFB4145FF9F6CAA39C40425A91">
    <w:name w:val="BCCEDD1CFB4145FF9F6CAA39C40425A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59B07E2CCDC46339B39C9946BCC6B041">
    <w:name w:val="C59B07E2CCDC46339B39C9946BCC6B0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FAA21FB2D3E4969951136B591F906D81">
    <w:name w:val="5FAA21FB2D3E4969951136B591F906D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8CB8768603941998277DFD99D2B52091">
    <w:name w:val="C8CB8768603941998277DFD99D2B520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38CBEA75F9B4BD29ED30D42872EFBD31">
    <w:name w:val="738CBEA75F9B4BD29ED30D42872EFBD3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37EC30599674172BB57631617C18C2B1">
    <w:name w:val="337EC30599674172BB57631617C18C2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EA29E9FC30C4D41B585D51375054F7F1">
    <w:name w:val="FEA29E9FC30C4D41B585D51375054F7F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3029D22024B4AB1B9CA2AB39E5FA80E1">
    <w:name w:val="13029D22024B4AB1B9CA2AB39E5FA80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52C4D803EA24DC09C8A96995B8111ED1">
    <w:name w:val="252C4D803EA24DC09C8A96995B8111ED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962007B3D5243A9A32F25F28C9F94571">
    <w:name w:val="5962007B3D5243A9A32F25F28C9F9457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3761F5ACA864B7790FB8DD19612DD841">
    <w:name w:val="43761F5ACA864B7790FB8DD19612DD8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C57C7E0555F421E8D85557282A046F81">
    <w:name w:val="0C57C7E0555F421E8D85557282A046F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C5570AF6B9E4401B674946B0DBAFC811">
    <w:name w:val="0C5570AF6B9E4401B674946B0DBAFC81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9E1C457F9154CF3894BD5C2A8147A0F1">
    <w:name w:val="69E1C457F9154CF3894BD5C2A8147A0F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876027D1CEE405A973BCE3F9D8D4C0B1">
    <w:name w:val="6876027D1CEE405A973BCE3F9D8D4C0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7F4F8F56EE645F297FC0D223A548F921">
    <w:name w:val="87F4F8F56EE645F297FC0D223A548F92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5F4B63A70314F06A79C36B2AA54710E1">
    <w:name w:val="75F4B63A70314F06A79C36B2AA54710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36501C533C242B3B92D96F6621BC60C1">
    <w:name w:val="B36501C533C242B3B92D96F6621BC60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4F6CCE563014B25AC99D3C27C31B9AB1">
    <w:name w:val="94F6CCE563014B25AC99D3C27C31B9A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5187D0A87E345D19E8EBECEA353F8A81">
    <w:name w:val="75187D0A87E345D19E8EBECEA353F8A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6600437904D468F93275C611ADFF2411">
    <w:name w:val="B6600437904D468F93275C611ADFF241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BDCD1B324624F4F82CE025E67D4ECF21">
    <w:name w:val="BBDCD1B324624F4F82CE025E67D4ECF2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5B72BE12620444995B136AC839B62D01">
    <w:name w:val="05B72BE12620444995B136AC839B62D0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66ECC644E6745C5B97C4CAA4C1B59A61">
    <w:name w:val="C66ECC644E6745C5B97C4CAA4C1B59A6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9F3C52FDBF84CCC9B7609A496A78B361">
    <w:name w:val="A9F3C52FDBF84CCC9B7609A496A78B36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A04429471844A468E1F8424778269721">
    <w:name w:val="BA04429471844A468E1F842477826972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03BF03CD75E44CB83FFFB244FE081DF1">
    <w:name w:val="303BF03CD75E44CB83FFFB244FE081DF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71CD980352F460B8FCF1E9B76A057DC1">
    <w:name w:val="571CD980352F460B8FCF1E9B76A057D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31B5EA515D04ADDA49CC532871A3A6B1">
    <w:name w:val="131B5EA515D04ADDA49CC532871A3A6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DBD60C4E3454C4D8BD960D86743E2FB1">
    <w:name w:val="9DBD60C4E3454C4D8BD960D86743E2F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7EF5BF9E5F4A7BB07B884443FD4D7A1">
    <w:name w:val="BC7EF5BF9E5F4A7BB07B884443FD4D7A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78932A82E8D4354A473E1D511EA5C931">
    <w:name w:val="978932A82E8D4354A473E1D511EA5C93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86A8F24550A4C8093B828BF1F887A251">
    <w:name w:val="D86A8F24550A4C8093B828BF1F887A25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5491E4F10EF4A318416E711EE1B4FC71">
    <w:name w:val="B5491E4F10EF4A318416E711EE1B4FC7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A852F5D42D14E488091398989F250881">
    <w:name w:val="2A852F5D42D14E488091398989F2508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9B7C402521A41959AA84162AAEDD2041">
    <w:name w:val="69B7C402521A41959AA84162AAEDD20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AA070EEF7B8495C9518FF6AB683A8741">
    <w:name w:val="CAA070EEF7B8495C9518FF6AB683A87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0B5BC7FE9164AD8BCB5F4F786ECBCA31">
    <w:name w:val="C0B5BC7FE9164AD8BCB5F4F786ECBCA3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3D1F279801F45988F6E71B253EFF9F11">
    <w:name w:val="53D1F279801F45988F6E71B253EFF9F1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E1B9606B8744DE3AE38C23E67D2FC061">
    <w:name w:val="9E1B9606B8744DE3AE38C23E67D2FC06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28BCB66115E4AD2836C9743150F64491">
    <w:name w:val="228BCB66115E4AD2836C9743150F644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49D157874144A7AB5F57FFBC7C0B0D81">
    <w:name w:val="149D157874144A7AB5F57FFBC7C0B0D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5020B6DFCD943AE887959D13D38814E1">
    <w:name w:val="05020B6DFCD943AE887959D13D38814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AFF4AEDB6CF4D108A47019FA3E8E99E1">
    <w:name w:val="AAFF4AEDB6CF4D108A47019FA3E8E99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11E8FD67314457888853CD64B47E0EC1">
    <w:name w:val="811E8FD67314457888853CD64B47E0E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CC4D87A216B4397BED1D1B8DD243F281">
    <w:name w:val="DCC4D87A216B4397BED1D1B8DD243F2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5640371ED574D58855A9A58548C584E1">
    <w:name w:val="65640371ED574D58855A9A58548C584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93FF3210E034CA0B3039F3D38C274801">
    <w:name w:val="593FF3210E034CA0B3039F3D38C27480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B2ABD7D11AF4921AEAC0B35920452601">
    <w:name w:val="BB2ABD7D11AF4921AEAC0B3592045260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EF8927A7F244746B6A521E1E7B29A771">
    <w:name w:val="AEF8927A7F244746B6A521E1E7B29A77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3090FCB7A844A56A627BDB05658D65E1">
    <w:name w:val="73090FCB7A844A56A627BDB05658D65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BAC85E07A2B4975A19FADDD812EE76C1">
    <w:name w:val="DBAC85E07A2B4975A19FADDD812EE76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80B543C9663473496DA07B7A45F9D9C1">
    <w:name w:val="080B543C9663473496DA07B7A45F9D9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DB8AB59F38A458BA59D19E1A3A6CC291">
    <w:name w:val="5DB8AB59F38A458BA59D19E1A3A6CC2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3AE9E927E9A4607B68FC205BCA6A5721">
    <w:name w:val="E3AE9E927E9A4607B68FC205BCA6A572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3998747B1B34DF7B8068658C89C60291">
    <w:name w:val="E3998747B1B34DF7B8068658C89C602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CF232AE23EE488D9428E3AAD1FC23AC1">
    <w:name w:val="8CF232AE23EE488D9428E3AAD1FC23AC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A9C2BB89AF245C1B3EF9D213102FCB31">
    <w:name w:val="DA9C2BB89AF245C1B3EF9D213102FCB3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F36ADD3A866470EADF1417ED47D8B9D1">
    <w:name w:val="1F36ADD3A866470EADF1417ED47D8B9D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3B9985E051D4ECBB8C71752EA23E3541">
    <w:name w:val="43B9985E051D4ECBB8C71752EA23E35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D9FF1510F604FBFAFBFF84148F791F31">
    <w:name w:val="BD9FF1510F604FBFAFBFF84148F791F3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802AF8D5298420C9C84E9AD4B5AA7AF1">
    <w:name w:val="9802AF8D5298420C9C84E9AD4B5AA7AF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FEB53058C3241048449CF01C3C0F2C81">
    <w:name w:val="FFEB53058C3241048449CF01C3C0F2C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E712731D90F47739041E99ED09C0D521">
    <w:name w:val="7E712731D90F47739041E99ED09C0D52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1AE667B989B48B2BCA5D6E9C43895D01">
    <w:name w:val="61AE667B989B48B2BCA5D6E9C43895D0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7BF86FB1DF64BB98B3CE3B66D8ACD251">
    <w:name w:val="47BF86FB1DF64BB98B3CE3B66D8ACD25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06A904E209B45589AE822E6936229391">
    <w:name w:val="106A904E209B45589AE822E69362293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56694EE6A4012962B05451CACCFC21">
    <w:name w:val="BCC56694EE6A4012962B05451CACCFC2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82FE3326B9D4D61BA82C0C65B79BFBD1">
    <w:name w:val="E82FE3326B9D4D61BA82C0C65B79BFBD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E4F882D872B4B24BEDF8D755EF78FA41">
    <w:name w:val="EE4F882D872B4B24BEDF8D755EF78FA4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2332A59CABD4E8EB4360601F0717E231">
    <w:name w:val="62332A59CABD4E8EB4360601F0717E23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1DB2F0EC8FD4A7AB3040F75EF75DACD1">
    <w:name w:val="91DB2F0EC8FD4A7AB3040F75EF75DACD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CC7F7C4AA4D47439F91586ED443D0051">
    <w:name w:val="2CC7F7C4AA4D47439F91586ED443D005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AA3EF42EEEB4E90B33070264BE39ED61">
    <w:name w:val="FAA3EF42EEEB4E90B33070264BE39ED6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AF121A61FB244D2BA8A68F0103786FE1">
    <w:name w:val="BAF121A61FB244D2BA8A68F0103786FE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96751E485DA494D9F4E653E36CA96881">
    <w:name w:val="396751E485DA494D9F4E653E36CA9688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3784551A3FA48588C5E7622AD68B4191">
    <w:name w:val="93784551A3FA48588C5E7622AD68B419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30420F50540BA81DE162E756DDABB1">
    <w:name w:val="BCC30420F50540BA81DE162E756DDAB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D4C401DD5AE402984E7B97C7A5878692">
    <w:name w:val="8D4C401DD5AE402984E7B97C7A58786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58109A83CFB4B02863F6E7F44B6884A2">
    <w:name w:val="958109A83CFB4B02863F6E7F44B6884A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3777A73D975426E977F83BD889119892">
    <w:name w:val="23777A73D975426E977F83BD8891198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669C97421804A618445013ABF1F26EF2">
    <w:name w:val="5669C97421804A618445013ABF1F26EF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87E277AB7104B0C89D419B2D63448872">
    <w:name w:val="187E277AB7104B0C89D419B2D6344887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D21E6BF3F6E407DAC56A2618EFCE50E2">
    <w:name w:val="8D21E6BF3F6E407DAC56A2618EFCE50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7883426C30046038A1DB2773DE43BC82">
    <w:name w:val="97883426C30046038A1DB2773DE43BC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F20045C138643A9B522542F2FDF69342">
    <w:name w:val="AF20045C138643A9B522542F2FDF693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FAC038AD68E4C7FBD7876B5294E999E2">
    <w:name w:val="AFAC038AD68E4C7FBD7876B5294E999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ECD818AEA3D41D7A8A80AC8F05557482">
    <w:name w:val="7ECD818AEA3D41D7A8A80AC8F055574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FA98154E3684CFEBD60431DB4D532B62">
    <w:name w:val="DFA98154E3684CFEBD60431DB4D532B6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0C29F547B554566A1630287E5EBEA362">
    <w:name w:val="C0C29F547B554566A1630287E5EBEA36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222E360F953490EA1892F54AFF3B43D2">
    <w:name w:val="4222E360F953490EA1892F54AFF3B43D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0F909C1A1604FE6B389129E2504430C2">
    <w:name w:val="F0F909C1A1604FE6B389129E2504430C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9D89AAA90DF4B5AB185000C945276042">
    <w:name w:val="49D89AAA90DF4B5AB185000C9452760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4EDBEE7B39D45B4BB3D2ED8B2F9CE8E2">
    <w:name w:val="04EDBEE7B39D45B4BB3D2ED8B2F9CE8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819159D1C274D4D86BB5BDC3146041D2">
    <w:name w:val="D819159D1C274D4D86BB5BDC3146041D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EDD1CFB4145FF9F6CAA39C40425A92">
    <w:name w:val="BCCEDD1CFB4145FF9F6CAA39C40425A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59B07E2CCDC46339B39C9946BCC6B042">
    <w:name w:val="C59B07E2CCDC46339B39C9946BCC6B0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FAA21FB2D3E4969951136B591F906D82">
    <w:name w:val="5FAA21FB2D3E4969951136B591F906D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8CB8768603941998277DFD99D2B52092">
    <w:name w:val="C8CB8768603941998277DFD99D2B520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38CBEA75F9B4BD29ED30D42872EFBD32">
    <w:name w:val="738CBEA75F9B4BD29ED30D42872EFBD3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37EC30599674172BB57631617C18C2B2">
    <w:name w:val="337EC30599674172BB57631617C18C2B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EA29E9FC30C4D41B585D51375054F7F2">
    <w:name w:val="FEA29E9FC30C4D41B585D51375054F7F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3029D22024B4AB1B9CA2AB39E5FA80E2">
    <w:name w:val="13029D22024B4AB1B9CA2AB39E5FA80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52C4D803EA24DC09C8A96995B8111ED2">
    <w:name w:val="252C4D803EA24DC09C8A96995B8111ED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962007B3D5243A9A32F25F28C9F94572">
    <w:name w:val="5962007B3D5243A9A32F25F28C9F9457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3761F5ACA864B7790FB8DD19612DD842">
    <w:name w:val="43761F5ACA864B7790FB8DD19612DD8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C57C7E0555F421E8D85557282A046F82">
    <w:name w:val="0C57C7E0555F421E8D85557282A046F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C5570AF6B9E4401B674946B0DBAFC812">
    <w:name w:val="0C5570AF6B9E4401B674946B0DBAFC81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9E1C457F9154CF3894BD5C2A8147A0F2">
    <w:name w:val="69E1C457F9154CF3894BD5C2A8147A0F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876027D1CEE405A973BCE3F9D8D4C0B2">
    <w:name w:val="6876027D1CEE405A973BCE3F9D8D4C0B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7F4F8F56EE645F297FC0D223A548F922">
    <w:name w:val="87F4F8F56EE645F297FC0D223A548F92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5F4B63A70314F06A79C36B2AA54710E2">
    <w:name w:val="75F4B63A70314F06A79C36B2AA54710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36501C533C242B3B92D96F6621BC60C2">
    <w:name w:val="B36501C533C242B3B92D96F6621BC60C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4F6CCE563014B25AC99D3C27C31B9AB2">
    <w:name w:val="94F6CCE563014B25AC99D3C27C31B9AB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5187D0A87E345D19E8EBECEA353F8A82">
    <w:name w:val="75187D0A87E345D19E8EBECEA353F8A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6600437904D468F93275C611ADFF2412">
    <w:name w:val="B6600437904D468F93275C611ADFF241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BDCD1B324624F4F82CE025E67D4ECF22">
    <w:name w:val="BBDCD1B324624F4F82CE025E67D4ECF2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5B72BE12620444995B136AC839B62D02">
    <w:name w:val="05B72BE12620444995B136AC839B62D0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66ECC644E6745C5B97C4CAA4C1B59A62">
    <w:name w:val="C66ECC644E6745C5B97C4CAA4C1B59A6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9F3C52FDBF84CCC9B7609A496A78B362">
    <w:name w:val="A9F3C52FDBF84CCC9B7609A496A78B36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A04429471844A468E1F8424778269722">
    <w:name w:val="BA04429471844A468E1F842477826972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03BF03CD75E44CB83FFFB244FE081DF2">
    <w:name w:val="303BF03CD75E44CB83FFFB244FE081DF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71CD980352F460B8FCF1E9B76A057DC2">
    <w:name w:val="571CD980352F460B8FCF1E9B76A057DC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31B5EA515D04ADDA49CC532871A3A6B2">
    <w:name w:val="131B5EA515D04ADDA49CC532871A3A6B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DBD60C4E3454C4D8BD960D86743E2FB2">
    <w:name w:val="9DBD60C4E3454C4D8BD960D86743E2FB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7EF5BF9E5F4A7BB07B884443FD4D7A2">
    <w:name w:val="BC7EF5BF9E5F4A7BB07B884443FD4D7A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78932A82E8D4354A473E1D511EA5C932">
    <w:name w:val="978932A82E8D4354A473E1D511EA5C93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86A8F24550A4C8093B828BF1F887A252">
    <w:name w:val="D86A8F24550A4C8093B828BF1F887A25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5491E4F10EF4A318416E711EE1B4FC72">
    <w:name w:val="B5491E4F10EF4A318416E711EE1B4FC7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A852F5D42D14E488091398989F250882">
    <w:name w:val="2A852F5D42D14E488091398989F2508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9B7C402521A41959AA84162AAEDD2042">
    <w:name w:val="69B7C402521A41959AA84162AAEDD20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AA070EEF7B8495C9518FF6AB683A8742">
    <w:name w:val="CAA070EEF7B8495C9518FF6AB683A87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0B5BC7FE9164AD8BCB5F4F786ECBCA32">
    <w:name w:val="C0B5BC7FE9164AD8BCB5F4F786ECBCA3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3D1F279801F45988F6E71B253EFF9F12">
    <w:name w:val="53D1F279801F45988F6E71B253EFF9F1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E1B9606B8744DE3AE38C23E67D2FC062">
    <w:name w:val="9E1B9606B8744DE3AE38C23E67D2FC06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28BCB66115E4AD2836C9743150F64492">
    <w:name w:val="228BCB66115E4AD2836C9743150F644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49D157874144A7AB5F57FFBC7C0B0D82">
    <w:name w:val="149D157874144A7AB5F57FFBC7C0B0D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5020B6DFCD943AE887959D13D38814E2">
    <w:name w:val="05020B6DFCD943AE887959D13D38814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AFF4AEDB6CF4D108A47019FA3E8E99E2">
    <w:name w:val="AAFF4AEDB6CF4D108A47019FA3E8E99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11E8FD67314457888853CD64B47E0EC2">
    <w:name w:val="811E8FD67314457888853CD64B47E0EC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CC4D87A216B4397BED1D1B8DD243F282">
    <w:name w:val="DCC4D87A216B4397BED1D1B8DD243F2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5640371ED574D58855A9A58548C584E2">
    <w:name w:val="65640371ED574D58855A9A58548C584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93FF3210E034CA0B3039F3D38C274802">
    <w:name w:val="593FF3210E034CA0B3039F3D38C27480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B2ABD7D11AF4921AEAC0B35920452602">
    <w:name w:val="BB2ABD7D11AF4921AEAC0B3592045260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EF8927A7F244746B6A521E1E7B29A772">
    <w:name w:val="AEF8927A7F244746B6A521E1E7B29A77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3090FCB7A844A56A627BDB05658D65E2">
    <w:name w:val="73090FCB7A844A56A627BDB05658D65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BAC85E07A2B4975A19FADDD812EE76C2">
    <w:name w:val="DBAC85E07A2B4975A19FADDD812EE76C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80B543C9663473496DA07B7A45F9D9C2">
    <w:name w:val="080B543C9663473496DA07B7A45F9D9C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DB8AB59F38A458BA59D19E1A3A6CC292">
    <w:name w:val="5DB8AB59F38A458BA59D19E1A3A6CC2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3AE9E927E9A4607B68FC205BCA6A5722">
    <w:name w:val="E3AE9E927E9A4607B68FC205BCA6A572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3998747B1B34DF7B8068658C89C60292">
    <w:name w:val="E3998747B1B34DF7B8068658C89C602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A9C2BB89AF245C1B3EF9D213102FCB32">
    <w:name w:val="DA9C2BB89AF245C1B3EF9D213102FCB3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F36ADD3A866470EADF1417ED47D8B9D2">
    <w:name w:val="1F36ADD3A866470EADF1417ED47D8B9D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3B9985E051D4ECBB8C71752EA23E3542">
    <w:name w:val="43B9985E051D4ECBB8C71752EA23E35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D9FF1510F604FBFAFBFF84148F791F32">
    <w:name w:val="BD9FF1510F604FBFAFBFF84148F791F3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802AF8D5298420C9C84E9AD4B5AA7AF2">
    <w:name w:val="9802AF8D5298420C9C84E9AD4B5AA7AF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FEB53058C3241048449CF01C3C0F2C82">
    <w:name w:val="FFEB53058C3241048449CF01C3C0F2C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E712731D90F47739041E99ED09C0D522">
    <w:name w:val="7E712731D90F47739041E99ED09C0D52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1AE667B989B48B2BCA5D6E9C43895D02">
    <w:name w:val="61AE667B989B48B2BCA5D6E9C43895D0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7BF86FB1DF64BB98B3CE3B66D8ACD252">
    <w:name w:val="47BF86FB1DF64BB98B3CE3B66D8ACD25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06A904E209B45589AE822E6936229392">
    <w:name w:val="106A904E209B45589AE822E69362293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56694EE6A4012962B05451CACCFC22">
    <w:name w:val="BCC56694EE6A4012962B05451CACCFC2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82FE3326B9D4D61BA82C0C65B79BFBD2">
    <w:name w:val="E82FE3326B9D4D61BA82C0C65B79BFBD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E4F882D872B4B24BEDF8D755EF78FA42">
    <w:name w:val="EE4F882D872B4B24BEDF8D755EF78FA4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2332A59CABD4E8EB4360601F0717E232">
    <w:name w:val="62332A59CABD4E8EB4360601F0717E23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1DB2F0EC8FD4A7AB3040F75EF75DACD2">
    <w:name w:val="91DB2F0EC8FD4A7AB3040F75EF75DACD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CC7F7C4AA4D47439F91586ED443D0052">
    <w:name w:val="2CC7F7C4AA4D47439F91586ED443D005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AA3EF42EEEB4E90B33070264BE39ED62">
    <w:name w:val="FAA3EF42EEEB4E90B33070264BE39ED6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AF121A61FB244D2BA8A68F0103786FE2">
    <w:name w:val="BAF121A61FB244D2BA8A68F0103786FE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96751E485DA494D9F4E653E36CA96882">
    <w:name w:val="396751E485DA494D9F4E653E36CA9688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3784551A3FA48588C5E7622AD68B4192">
    <w:name w:val="93784551A3FA48588C5E7622AD68B419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30420F50540BA81DE162E756DDABB2">
    <w:name w:val="BCC30420F50540BA81DE162E756DDABB2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D70C9B74928467B83FA30CFB648D5FA">
    <w:name w:val="FD70C9B74928467B83FA30CFB648D5FA"/>
    <w:rsid w:val="00904940"/>
    <w:pPr>
      <w:spacing w:line="259" w:lineRule="auto"/>
    </w:pPr>
    <w:rPr>
      <w:sz w:val="22"/>
      <w:szCs w:val="22"/>
    </w:rPr>
  </w:style>
  <w:style w:type="paragraph" w:customStyle="1" w:styleId="39D4699D18D84B52BBDEAA91C52A166B">
    <w:name w:val="39D4699D18D84B52BBDEAA91C52A166B"/>
    <w:rsid w:val="00904940"/>
    <w:pPr>
      <w:spacing w:line="259" w:lineRule="auto"/>
    </w:pPr>
    <w:rPr>
      <w:sz w:val="22"/>
      <w:szCs w:val="22"/>
    </w:rPr>
  </w:style>
  <w:style w:type="paragraph" w:customStyle="1" w:styleId="8D4C401DD5AE402984E7B97C7A5878693">
    <w:name w:val="8D4C401DD5AE402984E7B97C7A58786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58109A83CFB4B02863F6E7F44B6884A3">
    <w:name w:val="958109A83CFB4B02863F6E7F44B6884A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3777A73D975426E977F83BD889119893">
    <w:name w:val="23777A73D975426E977F83BD8891198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669C97421804A618445013ABF1F26EF3">
    <w:name w:val="5669C97421804A618445013ABF1F26EF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87E277AB7104B0C89D419B2D63448873">
    <w:name w:val="187E277AB7104B0C89D419B2D6344887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D21E6BF3F6E407DAC56A2618EFCE50E3">
    <w:name w:val="8D21E6BF3F6E407DAC56A2618EFCE50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7883426C30046038A1DB2773DE43BC83">
    <w:name w:val="97883426C30046038A1DB2773DE43BC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F20045C138643A9B522542F2FDF69343">
    <w:name w:val="AF20045C138643A9B522542F2FDF693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FAC038AD68E4C7FBD7876B5294E999E3">
    <w:name w:val="AFAC038AD68E4C7FBD7876B5294E999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ECD818AEA3D41D7A8A80AC8F05557483">
    <w:name w:val="7ECD818AEA3D41D7A8A80AC8F055574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FA98154E3684CFEBD60431DB4D532B63">
    <w:name w:val="DFA98154E3684CFEBD60431DB4D532B6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0C29F547B554566A1630287E5EBEA363">
    <w:name w:val="C0C29F547B554566A1630287E5EBEA36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222E360F953490EA1892F54AFF3B43D3">
    <w:name w:val="4222E360F953490EA1892F54AFF3B43D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0F909C1A1604FE6B389129E2504430C3">
    <w:name w:val="F0F909C1A1604FE6B389129E2504430C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9D89AAA90DF4B5AB185000C945276043">
    <w:name w:val="49D89AAA90DF4B5AB185000C9452760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4EDBEE7B39D45B4BB3D2ED8B2F9CE8E3">
    <w:name w:val="04EDBEE7B39D45B4BB3D2ED8B2F9CE8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819159D1C274D4D86BB5BDC3146041D3">
    <w:name w:val="D819159D1C274D4D86BB5BDC3146041D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EDD1CFB4145FF9F6CAA39C40425A93">
    <w:name w:val="BCCEDD1CFB4145FF9F6CAA39C40425A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59B07E2CCDC46339B39C9946BCC6B043">
    <w:name w:val="C59B07E2CCDC46339B39C9946BCC6B0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FAA21FB2D3E4969951136B591F906D83">
    <w:name w:val="5FAA21FB2D3E4969951136B591F906D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8CB8768603941998277DFD99D2B52093">
    <w:name w:val="C8CB8768603941998277DFD99D2B520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38CBEA75F9B4BD29ED30D42872EFBD33">
    <w:name w:val="738CBEA75F9B4BD29ED30D42872EFBD3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37EC30599674172BB57631617C18C2B3">
    <w:name w:val="337EC30599674172BB57631617C18C2B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EA29E9FC30C4D41B585D51375054F7F3">
    <w:name w:val="FEA29E9FC30C4D41B585D51375054F7F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3029D22024B4AB1B9CA2AB39E5FA80E3">
    <w:name w:val="13029D22024B4AB1B9CA2AB39E5FA80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52C4D803EA24DC09C8A96995B8111ED3">
    <w:name w:val="252C4D803EA24DC09C8A96995B8111ED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962007B3D5243A9A32F25F28C9F94573">
    <w:name w:val="5962007B3D5243A9A32F25F28C9F9457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3761F5ACA864B7790FB8DD19612DD843">
    <w:name w:val="43761F5ACA864B7790FB8DD19612DD8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C57C7E0555F421E8D85557282A046F83">
    <w:name w:val="0C57C7E0555F421E8D85557282A046F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C5570AF6B9E4401B674946B0DBAFC813">
    <w:name w:val="0C5570AF6B9E4401B674946B0DBAFC81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9E1C457F9154CF3894BD5C2A8147A0F3">
    <w:name w:val="69E1C457F9154CF3894BD5C2A8147A0F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876027D1CEE405A973BCE3F9D8D4C0B3">
    <w:name w:val="6876027D1CEE405A973BCE3F9D8D4C0B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7F4F8F56EE645F297FC0D223A548F923">
    <w:name w:val="87F4F8F56EE645F297FC0D223A548F92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5F4B63A70314F06A79C36B2AA54710E3">
    <w:name w:val="75F4B63A70314F06A79C36B2AA54710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36501C533C242B3B92D96F6621BC60C3">
    <w:name w:val="B36501C533C242B3B92D96F6621BC60C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4F6CCE563014B25AC99D3C27C31B9AB3">
    <w:name w:val="94F6CCE563014B25AC99D3C27C31B9AB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5187D0A87E345D19E8EBECEA353F8A83">
    <w:name w:val="75187D0A87E345D19E8EBECEA353F8A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6600437904D468F93275C611ADFF2413">
    <w:name w:val="B6600437904D468F93275C611ADFF241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BDCD1B324624F4F82CE025E67D4ECF23">
    <w:name w:val="BBDCD1B324624F4F82CE025E67D4ECF2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5B72BE12620444995B136AC839B62D03">
    <w:name w:val="05B72BE12620444995B136AC839B62D0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66ECC644E6745C5B97C4CAA4C1B59A63">
    <w:name w:val="C66ECC644E6745C5B97C4CAA4C1B59A6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9D4699D18D84B52BBDEAA91C52A166B1">
    <w:name w:val="39D4699D18D84B52BBDEAA91C52A166B1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9F3C52FDBF84CCC9B7609A496A78B363">
    <w:name w:val="A9F3C52FDBF84CCC9B7609A496A78B36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A04429471844A468E1F8424778269723">
    <w:name w:val="BA04429471844A468E1F842477826972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03BF03CD75E44CB83FFFB244FE081DF3">
    <w:name w:val="303BF03CD75E44CB83FFFB244FE081DF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71CD980352F460B8FCF1E9B76A057DC3">
    <w:name w:val="571CD980352F460B8FCF1E9B76A057DC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31B5EA515D04ADDA49CC532871A3A6B3">
    <w:name w:val="131B5EA515D04ADDA49CC532871A3A6B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DBD60C4E3454C4D8BD960D86743E2FB3">
    <w:name w:val="9DBD60C4E3454C4D8BD960D86743E2FB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7EF5BF9E5F4A7BB07B884443FD4D7A3">
    <w:name w:val="BC7EF5BF9E5F4A7BB07B884443FD4D7A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78932A82E8D4354A473E1D511EA5C933">
    <w:name w:val="978932A82E8D4354A473E1D511EA5C93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86A8F24550A4C8093B828BF1F887A253">
    <w:name w:val="D86A8F24550A4C8093B828BF1F887A25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5491E4F10EF4A318416E711EE1B4FC73">
    <w:name w:val="B5491E4F10EF4A318416E711EE1B4FC7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A852F5D42D14E488091398989F250883">
    <w:name w:val="2A852F5D42D14E488091398989F2508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9B7C402521A41959AA84162AAEDD2043">
    <w:name w:val="69B7C402521A41959AA84162AAEDD20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AA070EEF7B8495C9518FF6AB683A8743">
    <w:name w:val="CAA070EEF7B8495C9518FF6AB683A87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C0B5BC7FE9164AD8BCB5F4F786ECBCA33">
    <w:name w:val="C0B5BC7FE9164AD8BCB5F4F786ECBCA3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3D1F279801F45988F6E71B253EFF9F13">
    <w:name w:val="53D1F279801F45988F6E71B253EFF9F1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E1B9606B8744DE3AE38C23E67D2FC063">
    <w:name w:val="9E1B9606B8744DE3AE38C23E67D2FC06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28BCB66115E4AD2836C9743150F64493">
    <w:name w:val="228BCB66115E4AD2836C9743150F644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49D157874144A7AB5F57FFBC7C0B0D83">
    <w:name w:val="149D157874144A7AB5F57FFBC7C0B0D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5020B6DFCD943AE887959D13D38814E3">
    <w:name w:val="05020B6DFCD943AE887959D13D38814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AFF4AEDB6CF4D108A47019FA3E8E99E3">
    <w:name w:val="AAFF4AEDB6CF4D108A47019FA3E8E99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811E8FD67314457888853CD64B47E0EC3">
    <w:name w:val="811E8FD67314457888853CD64B47E0EC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CC4D87A216B4397BED1D1B8DD243F283">
    <w:name w:val="DCC4D87A216B4397BED1D1B8DD243F2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5640371ED574D58855A9A58548C584E3">
    <w:name w:val="65640371ED574D58855A9A58548C584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93FF3210E034CA0B3039F3D38C274803">
    <w:name w:val="593FF3210E034CA0B3039F3D38C27480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B2ABD7D11AF4921AEAC0B35920452603">
    <w:name w:val="BB2ABD7D11AF4921AEAC0B3592045260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AEF8927A7F244746B6A521E1E7B29A773">
    <w:name w:val="AEF8927A7F244746B6A521E1E7B29A77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3090FCB7A844A56A627BDB05658D65E3">
    <w:name w:val="73090FCB7A844A56A627BDB05658D65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BAC85E07A2B4975A19FADDD812EE76C3">
    <w:name w:val="DBAC85E07A2B4975A19FADDD812EE76C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080B543C9663473496DA07B7A45F9D9C3">
    <w:name w:val="080B543C9663473496DA07B7A45F9D9C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5DB8AB59F38A458BA59D19E1A3A6CC293">
    <w:name w:val="5DB8AB59F38A458BA59D19E1A3A6CC2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3AE9E927E9A4607B68FC205BCA6A5723">
    <w:name w:val="E3AE9E927E9A4607B68FC205BCA6A572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3998747B1B34DF7B8068658C89C60293">
    <w:name w:val="E3998747B1B34DF7B8068658C89C602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DA9C2BB89AF245C1B3EF9D213102FCB33">
    <w:name w:val="DA9C2BB89AF245C1B3EF9D213102FCB3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F36ADD3A866470EADF1417ED47D8B9D3">
    <w:name w:val="1F36ADD3A866470EADF1417ED47D8B9D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3B9985E051D4ECBB8C71752EA23E3543">
    <w:name w:val="43B9985E051D4ECBB8C71752EA23E35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D9FF1510F604FBFAFBFF84148F791F33">
    <w:name w:val="BD9FF1510F604FBFAFBFF84148F791F3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802AF8D5298420C9C84E9AD4B5AA7AF3">
    <w:name w:val="9802AF8D5298420C9C84E9AD4B5AA7AF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FEB53058C3241048449CF01C3C0F2C83">
    <w:name w:val="FFEB53058C3241048449CF01C3C0F2C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7E712731D90F47739041E99ED09C0D523">
    <w:name w:val="7E712731D90F47739041E99ED09C0D52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1AE667B989B48B2BCA5D6E9C43895D03">
    <w:name w:val="61AE667B989B48B2BCA5D6E9C43895D0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47BF86FB1DF64BB98B3CE3B66D8ACD253">
    <w:name w:val="47BF86FB1DF64BB98B3CE3B66D8ACD25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106A904E209B45589AE822E6936229393">
    <w:name w:val="106A904E209B45589AE822E69362293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56694EE6A4012962B05451CACCFC23">
    <w:name w:val="BCC56694EE6A4012962B05451CACCFC2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82FE3326B9D4D61BA82C0C65B79BFBD3">
    <w:name w:val="E82FE3326B9D4D61BA82C0C65B79BFBD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EE4F882D872B4B24BEDF8D755EF78FA43">
    <w:name w:val="EE4F882D872B4B24BEDF8D755EF78FA4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62332A59CABD4E8EB4360601F0717E233">
    <w:name w:val="62332A59CABD4E8EB4360601F0717E23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1DB2F0EC8FD4A7AB3040F75EF75DACD3">
    <w:name w:val="91DB2F0EC8FD4A7AB3040F75EF75DACD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2CC7F7C4AA4D47439F91586ED443D0053">
    <w:name w:val="2CC7F7C4AA4D47439F91586ED443D005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FAA3EF42EEEB4E90B33070264BE39ED63">
    <w:name w:val="FAA3EF42EEEB4E90B33070264BE39ED6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AF121A61FB244D2BA8A68F0103786FE3">
    <w:name w:val="BAF121A61FB244D2BA8A68F0103786FE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396751E485DA494D9F4E653E36CA96883">
    <w:name w:val="396751E485DA494D9F4E653E36CA9688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93784551A3FA48588C5E7622AD68B4193">
    <w:name w:val="93784551A3FA48588C5E7622AD68B419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  <w:style w:type="paragraph" w:customStyle="1" w:styleId="BCC30420F50540BA81DE162E756DDABB3">
    <w:name w:val="BCC30420F50540BA81DE162E756DDABB3"/>
    <w:rsid w:val="00904940"/>
    <w:pPr>
      <w:spacing w:after="0" w:line="240" w:lineRule="auto"/>
    </w:pPr>
    <w:rPr>
      <w:rFonts w:ascii="Arial" w:eastAsia="Times New Roman" w:hAnsi="Arial" w:cs="Times New Roman"/>
      <w:kern w:val="0"/>
      <w:lang w:eastAsia="de-DE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ED25F2BC9BE44782E03FEEF6BAC7A9" ma:contentTypeVersion="17" ma:contentTypeDescription="Ein neues Dokument erstellen." ma:contentTypeScope="" ma:versionID="12d416d748b26ef10220aded64c8e393">
  <xsd:schema xmlns:xsd="http://www.w3.org/2001/XMLSchema" xmlns:xs="http://www.w3.org/2001/XMLSchema" xmlns:p="http://schemas.microsoft.com/office/2006/metadata/properties" xmlns:ns2="34ed26eb-384b-4ec4-a89a-958cd512a9b5" xmlns:ns3="97b20b59-e52e-4168-9f06-0ba092b17dd5" targetNamespace="http://schemas.microsoft.com/office/2006/metadata/properties" ma:root="true" ma:fieldsID="5a98627134583c25cd4f689c4f742129" ns2:_="" ns3:_="">
    <xsd:import namespace="34ed26eb-384b-4ec4-a89a-958cd512a9b5"/>
    <xsd:import namespace="97b20b59-e52e-4168-9f06-0ba092b17dd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ed26eb-384b-4ec4-a89a-958cd512a9b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c570402-dee9-4ed2-9ec3-2e4099da86a7}" ma:internalName="TaxCatchAll" ma:showField="CatchAllData" ma:web="34ed26eb-384b-4ec4-a89a-958cd512a9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20b59-e52e-4168-9f06-0ba092b17d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f9d68d1f-6040-44cf-88d1-7a251bd56c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ed26eb-384b-4ec4-a89a-958cd512a9b5" xsi:nil="true"/>
    <lcf76f155ced4ddcb4097134ff3c332f xmlns="97b20b59-e52e-4168-9f06-0ba092b17dd5">
      <Terms xmlns="http://schemas.microsoft.com/office/infopath/2007/PartnerControls"/>
    </lcf76f155ced4ddcb4097134ff3c332f>
    <_dlc_DocId xmlns="34ed26eb-384b-4ec4-a89a-958cd512a9b5">KWHFSMUWR3NV-2003999078-39471</_dlc_DocId>
    <_dlc_DocIdUrl xmlns="34ed26eb-384b-4ec4-a89a-958cd512a9b5">
      <Url>https://kinderhut.sharepoint.com/sites/Geschaeftsstelle/_layouts/15/DocIdRedir.aspx?ID=KWHFSMUWR3NV-2003999078-39471</Url>
      <Description>KWHFSMUWR3NV-2003999078-39471</Description>
    </_dlc_DocIdUrl>
    <SharedWithUsers xmlns="34ed26eb-384b-4ec4-a89a-958cd512a9b5">
      <UserInfo>
        <DisplayName>Julia Tanner</DisplayName>
        <AccountId>390</AccountId>
        <AccountType/>
      </UserInfo>
      <UserInfo>
        <DisplayName>Nina Fischer</DisplayName>
        <AccountId>395</AccountId>
        <AccountType/>
      </UserInfo>
      <UserInfo>
        <DisplayName>Andrea Staub</DisplayName>
        <AccountId>21</AccountId>
        <AccountType/>
      </UserInfo>
      <UserInfo>
        <DisplayName>Claudia Hausammann</DisplayName>
        <AccountId>25</AccountId>
        <AccountType/>
      </UserInfo>
      <UserInfo>
        <DisplayName>Jacqueline Nayer</DisplayName>
        <AccountId>24</AccountId>
        <AccountType/>
      </UserInfo>
      <UserInfo>
        <DisplayName>Fabienne Wüthrich</DisplayName>
        <AccountId>465</AccountId>
        <AccountType/>
      </UserInfo>
    </SharedWithUsers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46AC65-7DA0-4532-9E67-9DFB956AA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ed26eb-384b-4ec4-a89a-958cd512a9b5"/>
    <ds:schemaRef ds:uri="97b20b59-e52e-4168-9f06-0ba092b17d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B96601-D163-47C3-87FC-2362FDADD9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2499B2-BCA3-46E8-8EFA-03467247DC16}">
  <ds:schemaRefs>
    <ds:schemaRef ds:uri="http://schemas.microsoft.com/office/2006/metadata/properties"/>
    <ds:schemaRef ds:uri="http://schemas.microsoft.com/office/infopath/2007/PartnerControls"/>
    <ds:schemaRef ds:uri="34ed26eb-384b-4ec4-a89a-958cd512a9b5"/>
    <ds:schemaRef ds:uri="97b20b59-e52e-4168-9f06-0ba092b17dd5"/>
  </ds:schemaRefs>
</ds:datastoreItem>
</file>

<file path=customXml/itemProps4.xml><?xml version="1.0" encoding="utf-8"?>
<ds:datastoreItem xmlns:ds="http://schemas.openxmlformats.org/officeDocument/2006/customXml" ds:itemID="{32C02487-D010-400A-8D71-1113A0ADA2C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A7188B5-33A1-40BF-BD1B-DF0006997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TAF Anmeldung 2023</Template>
  <TotalTime>0</TotalTime>
  <Pages>3</Pages>
  <Words>606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Privat</Company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Julia Tanner</dc:creator>
  <cp:keywords/>
  <cp:lastModifiedBy>Nina Fischer</cp:lastModifiedBy>
  <cp:revision>2</cp:revision>
  <cp:lastPrinted>2023-05-15T07:31:00Z</cp:lastPrinted>
  <dcterms:created xsi:type="dcterms:W3CDTF">2024-01-16T09:26:00Z</dcterms:created>
  <dcterms:modified xsi:type="dcterms:W3CDTF">2024-01-16T09:26:00Z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0x010100A2ED25F2BC9BE44782E03FEEF6BAC7A9</vt:lpwstr>
  </property>
  <property fmtid="{D5CDD505-2E9C-101B-9397-08002B2CF9AE}" pid="3" name="_dlc_DocIdItemGuid">
    <vt:lpwstr>ca3d5984-3aa2-4bc1-aaaf-2a8190fa929f</vt:lpwstr>
  </property>
  <property fmtid="{D5CDD505-2E9C-101B-9397-08002B2CF9AE}" pid="4" name="MediaServiceImageTags">
    <vt:lpwstr/>
  </property>
</Properties>
</file>